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960" w:rsidRPr="000F0A6C" w:rsidRDefault="001D4B33" w:rsidP="000F0A6C">
      <w:pPr>
        <w:jc w:val="center"/>
        <w:rPr>
          <w:b/>
        </w:rPr>
      </w:pPr>
      <w:r w:rsidRPr="000F0A6C">
        <w:rPr>
          <w:b/>
          <w:sz w:val="28"/>
        </w:rPr>
        <w:t>TITLE OF THESIS</w:t>
      </w:r>
    </w:p>
    <w:sdt>
      <w:sdtPr>
        <w:rPr>
          <w:rFonts w:cs="Times New Roman"/>
          <w:szCs w:val="24"/>
        </w:rPr>
        <w:id w:val="1246998517"/>
        <w:lock w:val="contentLocked"/>
        <w:placeholder>
          <w:docPart w:val="DefaultPlaceholder_1081868574"/>
        </w:placeholder>
        <w:group/>
      </w:sdtPr>
      <w:sdtEndPr/>
      <w:sdtContent>
        <w:p w:rsidR="00E33960" w:rsidRDefault="00E33960" w:rsidP="000F0A6C">
          <w:pPr>
            <w:jc w:val="center"/>
            <w:rPr>
              <w:rFonts w:cs="Times New Roman"/>
              <w:szCs w:val="24"/>
            </w:rPr>
          </w:pPr>
          <w:r>
            <w:rPr>
              <w:rFonts w:cs="Times New Roman"/>
              <w:szCs w:val="24"/>
            </w:rPr>
            <w:t>by</w:t>
          </w:r>
        </w:p>
        <w:sdt>
          <w:sdtPr>
            <w:rPr>
              <w:rFonts w:cs="Times New Roman"/>
              <w:b/>
              <w:szCs w:val="24"/>
            </w:rPr>
            <w:id w:val="394790206"/>
            <w:placeholder>
              <w:docPart w:val="89D0EE2E949748A48FF673C646F18E0C"/>
            </w:placeholder>
            <w:text/>
          </w:sdtPr>
          <w:sdtEndPr/>
          <w:sdtContent>
            <w:p w:rsidR="00E33960" w:rsidRPr="00E33960" w:rsidRDefault="00E33960" w:rsidP="000F0A6C">
              <w:pPr>
                <w:jc w:val="center"/>
                <w:rPr>
                  <w:rFonts w:cs="Times New Roman"/>
                  <w:b/>
                  <w:szCs w:val="24"/>
                </w:rPr>
              </w:pPr>
              <w:proofErr w:type="gramStart"/>
              <w:r w:rsidRPr="00E33960">
                <w:rPr>
                  <w:rFonts w:cs="Times New Roman"/>
                  <w:b/>
                  <w:szCs w:val="24"/>
                </w:rPr>
                <w:t>Your</w:t>
              </w:r>
              <w:proofErr w:type="gramEnd"/>
              <w:r w:rsidRPr="00E33960">
                <w:rPr>
                  <w:rFonts w:cs="Times New Roman"/>
                  <w:b/>
                  <w:szCs w:val="24"/>
                </w:rPr>
                <w:t xml:space="preserve"> Name</w:t>
              </w:r>
            </w:p>
          </w:sdtContent>
        </w:sdt>
        <w:p w:rsidR="00E33960" w:rsidRDefault="00E33960" w:rsidP="000F0A6C">
          <w:pPr>
            <w:jc w:val="center"/>
            <w:rPr>
              <w:rFonts w:cs="Times New Roman"/>
              <w:szCs w:val="24"/>
            </w:rPr>
          </w:pPr>
        </w:p>
        <w:p w:rsidR="00E33960" w:rsidRPr="00E33960" w:rsidRDefault="00E33960" w:rsidP="000F0A6C">
          <w:pPr>
            <w:jc w:val="center"/>
            <w:rPr>
              <w:rFonts w:cs="Times New Roman"/>
              <w:b/>
              <w:szCs w:val="24"/>
            </w:rPr>
          </w:pPr>
          <w:r w:rsidRPr="00E33960">
            <w:rPr>
              <w:rFonts w:cs="Times New Roman"/>
              <w:b/>
              <w:szCs w:val="24"/>
            </w:rPr>
            <w:t xml:space="preserve">A </w:t>
          </w:r>
          <w:sdt>
            <w:sdtPr>
              <w:rPr>
                <w:rFonts w:cs="Times New Roman"/>
                <w:b/>
                <w:szCs w:val="24"/>
              </w:rPr>
              <w:id w:val="213858538"/>
              <w:placeholder>
                <w:docPart w:val="DefaultPlaceholder_1081868574"/>
              </w:placeholder>
            </w:sdtPr>
            <w:sdtEndPr/>
            <w:sdtContent>
              <w:r w:rsidR="00423CED">
                <w:rPr>
                  <w:rFonts w:cs="Times New Roman"/>
                  <w:b/>
                  <w:szCs w:val="24"/>
                </w:rPr>
                <w:t>Type your thesis type (Thesis or Dissertation)</w:t>
              </w:r>
            </w:sdtContent>
          </w:sdt>
        </w:p>
        <w:sdt>
          <w:sdtPr>
            <w:rPr>
              <w:rFonts w:cs="Times New Roman"/>
              <w:i/>
              <w:szCs w:val="24"/>
            </w:rPr>
            <w:id w:val="1151560618"/>
            <w:lock w:val="contentLocked"/>
            <w:placeholder>
              <w:docPart w:val="DefaultPlaceholder_1081868574"/>
            </w:placeholder>
            <w:group/>
          </w:sdtPr>
          <w:sdtEndPr/>
          <w:sdtContent>
            <w:p w:rsidR="00E33960" w:rsidRPr="00E33960" w:rsidRDefault="00E33960" w:rsidP="000F0A6C">
              <w:pPr>
                <w:jc w:val="center"/>
                <w:rPr>
                  <w:rFonts w:cs="Times New Roman"/>
                  <w:i/>
                  <w:szCs w:val="24"/>
                </w:rPr>
              </w:pPr>
              <w:r w:rsidRPr="00E33960">
                <w:rPr>
                  <w:rFonts w:cs="Times New Roman"/>
                  <w:i/>
                  <w:szCs w:val="24"/>
                </w:rPr>
                <w:t>Submitted to the Faculty of Purdue University</w:t>
              </w:r>
            </w:p>
            <w:p w:rsidR="00E33960" w:rsidRDefault="00E33960" w:rsidP="000F0A6C">
              <w:pPr>
                <w:jc w:val="center"/>
                <w:rPr>
                  <w:rFonts w:cs="Times New Roman"/>
                  <w:i/>
                  <w:szCs w:val="24"/>
                </w:rPr>
              </w:pPr>
              <w:r w:rsidRPr="00E33960">
                <w:rPr>
                  <w:rFonts w:cs="Times New Roman"/>
                  <w:i/>
                  <w:szCs w:val="24"/>
                </w:rPr>
                <w:t xml:space="preserve">In Partial Fulfillment of </w:t>
              </w:r>
              <w:sdt>
                <w:sdtPr>
                  <w:rPr>
                    <w:rFonts w:cs="Times New Roman"/>
                    <w:i/>
                    <w:szCs w:val="24"/>
                  </w:rPr>
                  <w:id w:val="-1499113052"/>
                  <w:lock w:val="sdtContentLocked"/>
                  <w:placeholder>
                    <w:docPart w:val="DefaultPlaceholder_1081868574"/>
                  </w:placeholder>
                  <w:group/>
                </w:sdtPr>
                <w:sdtEndPr/>
                <w:sdtContent>
                  <w:r w:rsidRPr="00E33960">
                    <w:rPr>
                      <w:rFonts w:cs="Times New Roman"/>
                      <w:i/>
                      <w:szCs w:val="24"/>
                    </w:rPr>
                    <w:t>the Requirements for the degree of</w:t>
                  </w:r>
                </w:sdtContent>
              </w:sdt>
            </w:p>
          </w:sdtContent>
        </w:sdt>
        <w:p w:rsidR="0049462A" w:rsidRPr="0049462A" w:rsidRDefault="00871B87" w:rsidP="000F0A6C">
          <w:pPr>
            <w:jc w:val="center"/>
            <w:rPr>
              <w:rFonts w:cs="Times New Roman"/>
              <w:i/>
              <w:szCs w:val="24"/>
            </w:rPr>
          </w:pPr>
          <w:r w:rsidRPr="00871B87">
            <w:rPr>
              <w:rFonts w:cs="Times New Roman"/>
              <w:i/>
              <w:noProof/>
              <w:szCs w:val="24"/>
            </w:rPr>
            <mc:AlternateContent>
              <mc:Choice Requires="wps">
                <w:drawing>
                  <wp:anchor distT="45720" distB="45720" distL="114300" distR="114300" simplePos="0" relativeHeight="251670528" behindDoc="0" locked="0" layoutInCell="1" allowOverlap="1" wp14:anchorId="28F8885D" wp14:editId="61941899">
                    <wp:simplePos x="0" y="0"/>
                    <wp:positionH relativeFrom="page">
                      <wp:align>right</wp:align>
                    </wp:positionH>
                    <wp:positionV relativeFrom="paragraph">
                      <wp:posOffset>540311</wp:posOffset>
                    </wp:positionV>
                    <wp:extent cx="7761767" cy="338115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767" cy="3381153"/>
                            </a:xfrm>
                            <a:prstGeom prst="rect">
                              <a:avLst/>
                            </a:prstGeom>
                            <a:noFill/>
                            <a:ln w="9525">
                              <a:noFill/>
                              <a:miter lim="800000"/>
                              <a:headEnd/>
                              <a:tailEnd/>
                            </a:ln>
                          </wps:spPr>
                          <wps:txbx>
                            <w:txbxContent>
                              <w:p w:rsidR="00DB5398" w:rsidRDefault="00DB5398" w:rsidP="000F0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8885D" id="_x0000_t202" coordsize="21600,21600" o:spt="202" path="m,l,21600r21600,l21600,xe">
                    <v:stroke joinstyle="miter"/>
                    <v:path gradientshapeok="t" o:connecttype="rect"/>
                  </v:shapetype>
                  <v:shape id="Text Box 2" o:spid="_x0000_s1026" type="#_x0000_t202" style="position:absolute;left:0;text-align:left;margin-left:559.95pt;margin-top:42.55pt;width:611.15pt;height:266.2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" filled="f" stroked="f">
                    <v:textbox>
                      <w:txbxContent>
                        <w:p w:rsidR="00DB5398" w:rsidRDefault="00DB5398" w:rsidP="000F0A6C"/>
                      </w:txbxContent>
                    </v:textbox>
                    <w10:wrap anchorx="page"/>
                  </v:shape>
                </w:pict>
              </mc:Fallback>
            </mc:AlternateContent>
          </w:r>
          <w:r w:rsidR="00D25F19">
            <w:rPr>
              <w:rFonts w:cs="Times New Roman"/>
              <w:i/>
              <w:noProof/>
              <w:szCs w:val="24"/>
            </w:rPr>
            <mc:AlternateContent>
              <mc:Choice Requires="wps">
                <w:drawing>
                  <wp:anchor distT="0" distB="0" distL="114300" distR="114300" simplePos="0" relativeHeight="251659263" behindDoc="0" locked="0" layoutInCell="1" allowOverlap="1" wp14:anchorId="098083FF" wp14:editId="22547C05">
                    <wp:simplePos x="0" y="0"/>
                    <wp:positionH relativeFrom="margin">
                      <wp:align>center</wp:align>
                    </wp:positionH>
                    <wp:positionV relativeFrom="paragraph">
                      <wp:posOffset>625017</wp:posOffset>
                    </wp:positionV>
                    <wp:extent cx="4093534" cy="308344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093534"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5398" w:rsidRDefault="00DB5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083FF" id="Text Box 1" o:spid="_x0000_s1027" type="#_x0000_t202" style="position:absolute;left:0;text-align:left;margin-left:0;margin-top:49.2pt;width:322.35pt;height:242.8pt;z-index:251659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" filled="f" stroked="f" strokeweight=".5pt">
                    <v:textbox>
                      <w:txbxContent>
                        <w:p w:rsidR="00DB5398" w:rsidRDefault="00DB5398"/>
                      </w:txbxContent>
                    </v:textbox>
                    <w10:wrap anchorx="margin"/>
                  </v:shape>
                </w:pict>
              </mc:Fallback>
            </mc:AlternateContent>
          </w:r>
        </w:p>
        <w:sdt>
          <w:sdtPr>
            <w:rPr>
              <w:rFonts w:cs="Times New Roman"/>
              <w:b/>
              <w:szCs w:val="24"/>
            </w:rPr>
            <w:id w:val="-1392196168"/>
            <w:lock w:val="sdtContentLocked"/>
            <w:placeholder>
              <w:docPart w:val="DefaultPlaceholder_1081868574"/>
            </w:placeholder>
            <w:group/>
          </w:sdtPr>
          <w:sdtEndPr>
            <w:rPr>
              <w:b w:val="0"/>
            </w:rPr>
          </w:sdtEndPr>
          <w:sdtContent>
            <w:sdt>
              <w:sdtPr>
                <w:rPr>
                  <w:rFonts w:cs="Times New Roman"/>
                  <w:b/>
                  <w:szCs w:val="24"/>
                </w:rPr>
                <w:id w:val="-862281228"/>
                <w:placeholder>
                  <w:docPart w:val="DefaultPlaceholder_1081868574"/>
                </w:placeholder>
              </w:sdtPr>
              <w:sdtEndPr/>
              <w:sdtContent>
                <w:p w:rsidR="00E33960" w:rsidRPr="00E33960" w:rsidRDefault="00423CED" w:rsidP="000F0A6C">
                  <w:pPr>
                    <w:jc w:val="center"/>
                    <w:rPr>
                      <w:rFonts w:cs="Times New Roman"/>
                      <w:b/>
                      <w:szCs w:val="24"/>
                    </w:rPr>
                  </w:pPr>
                  <w:r>
                    <w:rPr>
                      <w:rFonts w:cs="Times New Roman"/>
                      <w:b/>
                      <w:szCs w:val="24"/>
                    </w:rPr>
                    <w:t>Type Full Degree Title Here (NO Abbreviations)</w:t>
                  </w:r>
                </w:p>
              </w:sdtContent>
            </w:sdt>
            <w:p w:rsidR="00BC6467" w:rsidRDefault="004D490D" w:rsidP="000F0A6C">
              <w:pPr>
                <w:jc w:val="center"/>
                <w:rPr>
                  <w:rFonts w:cs="Times New Roman"/>
                  <w:szCs w:val="24"/>
                </w:rPr>
              </w:pPr>
            </w:p>
          </w:sdtContent>
        </w:sdt>
        <w:p w:rsidR="00BC6467" w:rsidRDefault="00C47CF3" w:rsidP="000F0A6C">
          <w:pPr>
            <w:jc w:val="center"/>
            <w:rPr>
              <w:rFonts w:cs="Times New Roman"/>
              <w:szCs w:val="24"/>
            </w:rPr>
          </w:pPr>
          <w:r>
            <w:rPr>
              <w:noProof/>
            </w:rPr>
            <w:drawing>
              <wp:inline distT="0" distB="0" distL="0" distR="0" wp14:anchorId="0F482200" wp14:editId="5D4D12A5">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sdt>
          <w:sdtPr>
            <w:rPr>
              <w:rFonts w:cs="Times New Roman"/>
              <w:szCs w:val="24"/>
            </w:rPr>
            <w:id w:val="-2081973384"/>
            <w:lock w:val="contentLocked"/>
            <w:placeholder>
              <w:docPart w:val="DefaultPlaceholder_1081868574"/>
            </w:placeholder>
            <w:group/>
          </w:sdtPr>
          <w:sdtEndPr/>
          <w:sdtContent>
            <w:p w:rsidR="00C47CF3" w:rsidRDefault="00C47CF3" w:rsidP="000F0A6C">
              <w:pPr>
                <w:jc w:val="center"/>
                <w:rPr>
                  <w:rFonts w:cs="Times New Roman"/>
                  <w:szCs w:val="24"/>
                </w:rPr>
              </w:pPr>
            </w:p>
            <w:p w:rsidR="00E33960" w:rsidRDefault="004D490D" w:rsidP="000F0A6C">
              <w:pPr>
                <w:jc w:val="center"/>
                <w:rPr>
                  <w:rFonts w:cs="Times New Roman"/>
                  <w:szCs w:val="24"/>
                </w:rPr>
              </w:pPr>
              <w:sdt>
                <w:sdtPr>
                  <w:rPr>
                    <w:rFonts w:cs="Times New Roman"/>
                    <w:szCs w:val="24"/>
                  </w:rPr>
                  <w:id w:val="1998225114"/>
                  <w:placeholder>
                    <w:docPart w:val="DefaultPlaceholder_1081868574"/>
                  </w:placeholder>
                </w:sdtPr>
                <w:sdtEndPr/>
                <w:sdtContent>
                  <w:r w:rsidR="009D1DD1">
                    <w:rPr>
                      <w:rFonts w:cs="Times New Roman"/>
                      <w:szCs w:val="24"/>
                    </w:rPr>
                    <w:t xml:space="preserve">Department/School of </w:t>
                  </w:r>
                  <w:r w:rsidR="00423CED">
                    <w:rPr>
                      <w:rFonts w:cs="Times New Roman"/>
                      <w:szCs w:val="24"/>
                    </w:rPr>
                    <w:t>Type your Department Name</w:t>
                  </w:r>
                </w:sdtContent>
              </w:sdt>
            </w:p>
            <w:p w:rsidR="00C455C2" w:rsidRDefault="004D490D" w:rsidP="00C455C2">
              <w:pPr>
                <w:jc w:val="center"/>
                <w:rPr>
                  <w:rFonts w:cs="Times New Roman"/>
                  <w:szCs w:val="24"/>
                </w:rPr>
              </w:pPr>
              <w:sdt>
                <w:sdtPr>
                  <w:rPr>
                    <w:rFonts w:cs="Times New Roman"/>
                    <w:szCs w:val="24"/>
                  </w:rPr>
                  <w:alias w:val="Choose Campus Location"/>
                  <w:tag w:val="Choose Campus Location"/>
                  <w:id w:val="-1168166126"/>
                  <w:placeholder>
                    <w:docPart w:val="E3F25BEBA918454BA643E8BD3A24E62B"/>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C455C2">
                    <w:rPr>
                      <w:rFonts w:cs="Times New Roman"/>
                      <w:szCs w:val="24"/>
                    </w:rPr>
                    <w:t>Choose Campus Location</w:t>
                  </w:r>
                </w:sdtContent>
              </w:sdt>
              <w:r w:rsidR="00C455C2">
                <w:rPr>
                  <w:rFonts w:cs="Times New Roman"/>
                  <w:szCs w:val="24"/>
                </w:rPr>
                <w:t>, Indiana</w:t>
              </w:r>
            </w:p>
            <w:p w:rsidR="00E33960" w:rsidRDefault="004D490D" w:rsidP="00C455C2">
              <w:pPr>
                <w:jc w:val="center"/>
                <w:rPr>
                  <w:rFonts w:cs="Times New Roman"/>
                  <w:szCs w:val="24"/>
                </w:rPr>
              </w:pPr>
              <w:sdt>
                <w:sdtPr>
                  <w:rPr>
                    <w:rFonts w:cs="Times New Roman"/>
                    <w:szCs w:val="24"/>
                  </w:rPr>
                  <w:alias w:val="Choose Graduation Term"/>
                  <w:tag w:val="Choose Graduation Term"/>
                  <w:id w:val="-1419935618"/>
                  <w:placeholder>
                    <w:docPart w:val="E3F25BEBA918454BA643E8BD3A24E62B"/>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C455C2">
                    <w:rPr>
                      <w:rFonts w:cs="Times New Roman"/>
                      <w:szCs w:val="24"/>
                    </w:rPr>
                    <w:t>Choose Graduation Term</w:t>
                  </w:r>
                </w:sdtContent>
              </w:sdt>
            </w:p>
          </w:sdtContent>
        </w:sdt>
      </w:sdtContent>
    </w:sdt>
    <w:p w:rsidR="00E33960" w:rsidRDefault="00E33960" w:rsidP="00BC6467">
      <w:pPr>
        <w:jc w:val="center"/>
        <w:rPr>
          <w:rFonts w:cs="Times New Roman"/>
          <w:szCs w:val="24"/>
        </w:rPr>
        <w:sectPr w:rsidR="00E33960" w:rsidSect="00C82DF2">
          <w:pgSz w:w="12240" w:h="15840"/>
          <w:pgMar w:top="2160" w:right="1440" w:bottom="1440" w:left="1440" w:header="720" w:footer="720" w:gutter="0"/>
          <w:cols w:space="720"/>
          <w:titlePg/>
          <w:docGrid w:linePitch="360"/>
        </w:sectPr>
      </w:pPr>
    </w:p>
    <w:p w:rsidR="00270E8C" w:rsidRPr="008E345B" w:rsidRDefault="004D490D" w:rsidP="00270E8C">
      <w:pPr>
        <w:jc w:val="center"/>
        <w:rPr>
          <w:rFonts w:cs="Times New Roman"/>
          <w:b/>
          <w:sz w:val="28"/>
          <w:szCs w:val="24"/>
        </w:rPr>
      </w:pPr>
      <w:sdt>
        <w:sdtPr>
          <w:rPr>
            <w:rFonts w:cs="Times New Roman"/>
            <w:b/>
            <w:szCs w:val="24"/>
          </w:rPr>
          <w:id w:val="1118174796"/>
          <w:lock w:val="contentLocked"/>
          <w:placeholder>
            <w:docPart w:val="DefaultPlaceholder_1081868574"/>
          </w:placeholder>
          <w:group/>
        </w:sdtPr>
        <w:sdtEndPr>
          <w:rPr>
            <w:sz w:val="28"/>
          </w:rPr>
        </w:sdtEndPr>
        <w:sdtContent>
          <w:sdt>
            <w:sdtPr>
              <w:rPr>
                <w:rFonts w:cs="Times New Roman"/>
                <w:b/>
                <w:sz w:val="28"/>
                <w:szCs w:val="24"/>
              </w:rPr>
              <w:id w:val="-1991237369"/>
              <w:lock w:val="contentLocked"/>
              <w:placeholder>
                <w:docPart w:val="DefaultPlaceholder_1081868574"/>
              </w:placeholder>
              <w:group/>
            </w:sdtPr>
            <w:sdtEndPr/>
            <w:sdtContent>
              <w:r w:rsidR="00270E8C" w:rsidRPr="008E345B">
                <w:rPr>
                  <w:rFonts w:cs="Times New Roman"/>
                  <w:b/>
                  <w:sz w:val="28"/>
                  <w:szCs w:val="24"/>
                </w:rPr>
                <w:t>THE PURDUE UNIVERSITY GRADUATE SCHOOL</w:t>
              </w:r>
            </w:sdtContent>
          </w:sdt>
        </w:sdtContent>
      </w:sdt>
    </w:p>
    <w:sdt>
      <w:sdtPr>
        <w:rPr>
          <w:rFonts w:cs="Times New Roman"/>
          <w:b/>
          <w:sz w:val="28"/>
          <w:szCs w:val="24"/>
        </w:rPr>
        <w:id w:val="1442489426"/>
        <w:lock w:val="contentLocked"/>
        <w:placeholder>
          <w:docPart w:val="DefaultPlaceholder_1081868574"/>
        </w:placeholder>
        <w:group/>
      </w:sdtPr>
      <w:sdtEndPr/>
      <w:sdtContent>
        <w:p w:rsidR="00DD2BF6" w:rsidRPr="008E345B" w:rsidRDefault="00270E8C" w:rsidP="006E4EAA">
          <w:pPr>
            <w:spacing w:after="720"/>
            <w:contextualSpacing w:val="0"/>
            <w:jc w:val="center"/>
            <w:rPr>
              <w:rFonts w:cs="Times New Roman"/>
              <w:b/>
              <w:sz w:val="28"/>
              <w:szCs w:val="24"/>
            </w:rPr>
          </w:pPr>
          <w:r w:rsidRPr="008E345B">
            <w:rPr>
              <w:rFonts w:cs="Times New Roman"/>
              <w:b/>
              <w:sz w:val="28"/>
              <w:szCs w:val="24"/>
            </w:rPr>
            <w:t xml:space="preserve">STATEMENT OF </w:t>
          </w:r>
          <w:r w:rsidR="009D1DD1">
            <w:rPr>
              <w:rFonts w:cs="Times New Roman"/>
              <w:b/>
              <w:sz w:val="28"/>
              <w:szCs w:val="24"/>
            </w:rPr>
            <w:t>COMMITTEE</w:t>
          </w:r>
          <w:r w:rsidR="003B0E4A" w:rsidRPr="008E345B">
            <w:rPr>
              <w:rFonts w:cs="Times New Roman"/>
              <w:b/>
              <w:sz w:val="28"/>
              <w:szCs w:val="24"/>
            </w:rPr>
            <w:t xml:space="preserve"> A</w:t>
          </w:r>
          <w:r w:rsidRPr="008E345B">
            <w:rPr>
              <w:rFonts w:cs="Times New Roman"/>
              <w:b/>
              <w:sz w:val="28"/>
              <w:szCs w:val="24"/>
            </w:rPr>
            <w:t>PPROVAL</w:t>
          </w:r>
        </w:p>
      </w:sdtContent>
    </w:sdt>
    <w:sdt>
      <w:sdtPr>
        <w:rPr>
          <w:rFonts w:cs="Times New Roman"/>
          <w:szCs w:val="24"/>
        </w:rPr>
        <w:id w:val="988444138"/>
        <w:lock w:val="contentLocked"/>
        <w:placeholder>
          <w:docPart w:val="DefaultPlaceholder_1081868574"/>
        </w:placeholder>
        <w:group/>
      </w:sdtPr>
      <w:sdtEndPr/>
      <w:sdtContent>
        <w:sdt>
          <w:sdtPr>
            <w:rPr>
              <w:rFonts w:cs="Times New Roman"/>
              <w:szCs w:val="24"/>
            </w:rPr>
            <w:id w:val="-146439407"/>
            <w:lock w:val="contentLocked"/>
            <w:placeholder>
              <w:docPart w:val="DefaultPlaceholder_1081868574"/>
            </w:placeholder>
            <w:group/>
          </w:sdtPr>
          <w:sdtEndPr/>
          <w:sdtContent>
            <w:sdt>
              <w:sdtPr>
                <w:rPr>
                  <w:rFonts w:cs="Times New Roman"/>
                  <w:szCs w:val="24"/>
                </w:rPr>
                <w:id w:val="-1611277351"/>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John Doe, Chair</w:t>
                  </w:r>
                </w:p>
              </w:sdtContent>
            </w:sdt>
            <w:sdt>
              <w:sdtPr>
                <w:rPr>
                  <w:rFonts w:cs="Times New Roman"/>
                  <w:szCs w:val="24"/>
                </w:rPr>
                <w:id w:val="-157314991"/>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 xml:space="preserve">Department of </w:t>
                  </w:r>
                  <w:r w:rsidR="002514B8">
                    <w:rPr>
                      <w:rFonts w:cs="Times New Roman"/>
                      <w:szCs w:val="24"/>
                    </w:rPr>
                    <w:t>Aeronautics and Astronautics</w:t>
                  </w:r>
                </w:p>
              </w:sdtContent>
            </w:sdt>
            <w:sdt>
              <w:sdtPr>
                <w:rPr>
                  <w:rFonts w:cs="Times New Roman"/>
                  <w:szCs w:val="24"/>
                </w:rPr>
                <w:id w:val="-2140414269"/>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Jane Doe</w:t>
                  </w:r>
                </w:p>
              </w:sdtContent>
            </w:sdt>
            <w:sdt>
              <w:sdtPr>
                <w:rPr>
                  <w:rFonts w:cs="Times New Roman"/>
                  <w:szCs w:val="24"/>
                </w:rPr>
                <w:id w:val="-1961328306"/>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Department of Aeronautics and Astronautics</w:t>
                  </w:r>
                </w:p>
              </w:sdtContent>
            </w:sdt>
            <w:sdt>
              <w:sdtPr>
                <w:rPr>
                  <w:rFonts w:cs="Times New Roman"/>
                  <w:szCs w:val="24"/>
                </w:rPr>
                <w:id w:val="1389613132"/>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Jim Doe</w:t>
                  </w:r>
                </w:p>
              </w:sdtContent>
            </w:sdt>
            <w:sdt>
              <w:sdtPr>
                <w:rPr>
                  <w:rFonts w:cs="Times New Roman"/>
                  <w:szCs w:val="24"/>
                </w:rPr>
                <w:id w:val="1904323275"/>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Department of Aeronautics and Astronautics</w:t>
                  </w:r>
                </w:p>
              </w:sdtContent>
            </w:sdt>
          </w:sdtContent>
        </w:sdt>
      </w:sdtContent>
    </w:sdt>
    <w:sdt>
      <w:sdtPr>
        <w:rPr>
          <w:rFonts w:cs="Times New Roman"/>
          <w:szCs w:val="24"/>
        </w:rPr>
        <w:id w:val="1509014279"/>
        <w:placeholder>
          <w:docPart w:val="DefaultPlaceholder_1081868574"/>
        </w:placeholder>
      </w:sdtPr>
      <w:sdtEndPr/>
      <w:sdtContent>
        <w:p w:rsidR="0081327E" w:rsidRDefault="00BA4FC8" w:rsidP="00F452D7">
          <w:pPr>
            <w:ind w:left="540"/>
            <w:rPr>
              <w:rFonts w:cs="Times New Roman"/>
              <w:szCs w:val="24"/>
            </w:rPr>
          </w:pPr>
          <w:r>
            <w:rPr>
              <w:rFonts w:cs="Times New Roman"/>
              <w:szCs w:val="24"/>
            </w:rPr>
            <w:t>Add or Delete Committee Member</w:t>
          </w:r>
        </w:p>
      </w:sdtContent>
    </w:sdt>
    <w:p w:rsidR="00741E37" w:rsidRDefault="00BA4FC8" w:rsidP="00F452D7">
      <w:pPr>
        <w:ind w:left="1260"/>
        <w:rPr>
          <w:rFonts w:cs="Times New Roman"/>
          <w:szCs w:val="24"/>
        </w:rPr>
      </w:pPr>
      <w:r>
        <w:rPr>
          <w:rFonts w:cs="Times New Roman"/>
          <w:szCs w:val="24"/>
        </w:rPr>
        <w:t>Add or Delete Department</w:t>
      </w:r>
    </w:p>
    <w:sdt>
      <w:sdtPr>
        <w:rPr>
          <w:rFonts w:cs="Times New Roman"/>
          <w:szCs w:val="24"/>
        </w:rPr>
        <w:id w:val="1448739758"/>
        <w:placeholder>
          <w:docPart w:val="DefaultPlaceholder_1081868574"/>
        </w:placeholder>
      </w:sdtPr>
      <w:sdtEndPr/>
      <w:sdtContent>
        <w:p w:rsidR="00BA4FC8" w:rsidRDefault="00BA4FC8" w:rsidP="00F452D7">
          <w:pPr>
            <w:ind w:left="540"/>
            <w:rPr>
              <w:rFonts w:cs="Times New Roman"/>
              <w:szCs w:val="24"/>
            </w:rPr>
          </w:pPr>
          <w:r>
            <w:rPr>
              <w:rFonts w:cs="Times New Roman"/>
              <w:szCs w:val="24"/>
            </w:rPr>
            <w:t>Add or Delete Committee Member</w:t>
          </w:r>
        </w:p>
      </w:sdtContent>
    </w:sdt>
    <w:p w:rsidR="003B0E4A" w:rsidRDefault="00BA4FC8" w:rsidP="00F452D7">
      <w:pPr>
        <w:ind w:left="1260"/>
        <w:rPr>
          <w:rFonts w:cs="Times New Roman"/>
          <w:szCs w:val="24"/>
        </w:rPr>
      </w:pPr>
      <w:r>
        <w:rPr>
          <w:rFonts w:cs="Times New Roman"/>
          <w:szCs w:val="24"/>
        </w:rPr>
        <w:t>Add or Delete Department</w:t>
      </w:r>
    </w:p>
    <w:sdt>
      <w:sdtPr>
        <w:rPr>
          <w:rFonts w:cs="Times New Roman"/>
          <w:szCs w:val="24"/>
        </w:rPr>
        <w:id w:val="1314991135"/>
        <w:lock w:val="contentLocked"/>
        <w:placeholder>
          <w:docPart w:val="DefaultPlaceholder_1081868574"/>
        </w:placeholder>
        <w:group/>
      </w:sdtPr>
      <w:sdtEndPr>
        <w:rPr>
          <w:b/>
        </w:rPr>
      </w:sdtEndPr>
      <w:sdtContent>
        <w:p w:rsidR="00BC6467" w:rsidRDefault="00BC6467" w:rsidP="00F452D7">
          <w:pPr>
            <w:ind w:left="540" w:hanging="540"/>
            <w:rPr>
              <w:rFonts w:cs="Times New Roman"/>
              <w:szCs w:val="24"/>
            </w:rPr>
          </w:pPr>
        </w:p>
        <w:sdt>
          <w:sdtPr>
            <w:rPr>
              <w:rFonts w:cs="Times New Roman"/>
              <w:b/>
              <w:szCs w:val="24"/>
            </w:rPr>
            <w:id w:val="-307399548"/>
            <w:lock w:val="contentLocked"/>
            <w:placeholder>
              <w:docPart w:val="DefaultPlaceholder_1081868574"/>
            </w:placeholder>
            <w:group/>
          </w:sdtPr>
          <w:sdtEndPr/>
          <w:sdtContent>
            <w:p w:rsidR="003B0E4A" w:rsidRPr="00BC6467" w:rsidRDefault="00BC6467" w:rsidP="00EC5D8B">
              <w:pPr>
                <w:ind w:left="540"/>
                <w:rPr>
                  <w:rFonts w:cs="Times New Roman"/>
                  <w:b/>
                  <w:szCs w:val="24"/>
                </w:rPr>
              </w:pPr>
              <w:r w:rsidRPr="00BC6467">
                <w:rPr>
                  <w:rFonts w:cs="Times New Roman"/>
                  <w:b/>
                  <w:szCs w:val="24"/>
                </w:rPr>
                <w:t>A</w:t>
              </w:r>
              <w:r w:rsidR="003B0E4A" w:rsidRPr="00BC6467">
                <w:rPr>
                  <w:rFonts w:cs="Times New Roman"/>
                  <w:b/>
                  <w:szCs w:val="24"/>
                </w:rPr>
                <w:t>pproved by:</w:t>
              </w:r>
            </w:p>
          </w:sdtContent>
        </w:sdt>
      </w:sdtContent>
    </w:sdt>
    <w:sdt>
      <w:sdtPr>
        <w:rPr>
          <w:rFonts w:cs="Times New Roman"/>
          <w:szCs w:val="24"/>
        </w:rPr>
        <w:id w:val="1072317280"/>
        <w:placeholder>
          <w:docPart w:val="DefaultPlaceholder_1081868574"/>
        </w:placeholder>
      </w:sdtPr>
      <w:sdtEndPr/>
      <w:sdtContent>
        <w:p w:rsidR="003B0E4A" w:rsidRDefault="009C2ED2" w:rsidP="00EC5D8B">
          <w:pPr>
            <w:ind w:left="1080" w:firstLine="180"/>
            <w:rPr>
              <w:rFonts w:cs="Times New Roman"/>
              <w:szCs w:val="24"/>
            </w:rPr>
          </w:pPr>
          <w:r>
            <w:rPr>
              <w:rFonts w:cs="Times New Roman"/>
              <w:szCs w:val="24"/>
            </w:rPr>
            <w:t>Dr. Buck Do</w:t>
          </w:r>
          <w:r w:rsidR="003B0E4A">
            <w:rPr>
              <w:rFonts w:cs="Times New Roman"/>
              <w:szCs w:val="24"/>
            </w:rPr>
            <w:t>e</w:t>
          </w:r>
        </w:p>
      </w:sdtContent>
    </w:sdt>
    <w:sdt>
      <w:sdtPr>
        <w:rPr>
          <w:rFonts w:cs="Times New Roman"/>
          <w:szCs w:val="24"/>
        </w:rPr>
        <w:id w:val="759878072"/>
        <w:lock w:val="contentLocked"/>
        <w:placeholder>
          <w:docPart w:val="DefaultPlaceholder_1081868574"/>
        </w:placeholder>
        <w:group/>
      </w:sdtPr>
      <w:sdtEndPr/>
      <w:sdtContent>
        <w:p w:rsidR="006354EF" w:rsidRDefault="003B0E4A" w:rsidP="00EC5D8B">
          <w:pPr>
            <w:ind w:left="1980"/>
            <w:rPr>
              <w:rFonts w:cs="Times New Roman"/>
              <w:szCs w:val="24"/>
            </w:rPr>
          </w:pPr>
          <w:r>
            <w:rPr>
              <w:rFonts w:cs="Times New Roman"/>
              <w:szCs w:val="24"/>
            </w:rPr>
            <w:t>Head of the Graduate Program</w:t>
          </w:r>
        </w:p>
      </w:sdtContent>
    </w:sdt>
    <w:p w:rsidR="0011424C" w:rsidRDefault="0011424C" w:rsidP="006354EF">
      <w:pPr>
        <w:rPr>
          <w:rFonts w:cs="Times New Roman"/>
          <w:szCs w:val="24"/>
        </w:rPr>
      </w:pPr>
    </w:p>
    <w:p w:rsidR="006E4EAA" w:rsidRPr="006E4EAA" w:rsidRDefault="006E4EAA" w:rsidP="006E4EAA">
      <w:pPr>
        <w:rPr>
          <w:rFonts w:cs="Times New Roman"/>
          <w:i/>
          <w:szCs w:val="24"/>
        </w:rPr>
      </w:pPr>
    </w:p>
    <w:p w:rsidR="009B7DE5" w:rsidRDefault="009B7DE5" w:rsidP="00F452D7">
      <w:pPr>
        <w:tabs>
          <w:tab w:val="left" w:pos="90"/>
        </w:tabs>
        <w:rPr>
          <w:rFonts w:cs="Times New Roman"/>
          <w:szCs w:val="24"/>
        </w:rPr>
        <w:sectPr w:rsidR="009B7DE5" w:rsidSect="00D52619">
          <w:headerReference w:type="default" r:id="rId9"/>
          <w:pgSz w:w="12240" w:h="15840"/>
          <w:pgMar w:top="2160" w:right="1440" w:bottom="1440" w:left="1440" w:header="720" w:footer="720" w:gutter="0"/>
          <w:pgNumType w:start="2"/>
          <w:cols w:space="720"/>
          <w:formProt w:val="0"/>
          <w:docGrid w:linePitch="360"/>
        </w:sectPr>
      </w:pPr>
    </w:p>
    <w:p w:rsidR="009B7DE5" w:rsidRDefault="009B7DE5" w:rsidP="00E41F55">
      <w:pPr>
        <w:jc w:val="center"/>
        <w:rPr>
          <w:rFonts w:cs="Times New Roman"/>
          <w:i/>
          <w:szCs w:val="24"/>
        </w:rPr>
        <w:sectPr w:rsidR="009B7DE5" w:rsidSect="00D52619">
          <w:pgSz w:w="12240" w:h="15840"/>
          <w:pgMar w:top="6120" w:right="1440" w:bottom="1440" w:left="1440" w:header="720" w:footer="720" w:gutter="0"/>
          <w:cols w:space="720"/>
          <w:formProt w:val="0"/>
          <w:docGrid w:linePitch="360"/>
        </w:sectPr>
      </w:pPr>
      <w:r w:rsidRPr="009B7DE5">
        <w:rPr>
          <w:rFonts w:cs="Times New Roman"/>
          <w:i/>
          <w:szCs w:val="24"/>
        </w:rPr>
        <w:lastRenderedPageBreak/>
        <w:t>Dedication</w:t>
      </w:r>
    </w:p>
    <w:p w:rsidR="00E33960" w:rsidRDefault="0011424C" w:rsidP="00020C2C">
      <w:pPr>
        <w:spacing w:after="720" w:line="240" w:lineRule="auto"/>
        <w:contextualSpacing w:val="0"/>
        <w:jc w:val="center"/>
        <w:rPr>
          <w:b/>
        </w:rPr>
      </w:pPr>
      <w:r w:rsidRPr="008E345B">
        <w:rPr>
          <w:b/>
          <w:sz w:val="28"/>
        </w:rPr>
        <w:lastRenderedPageBreak/>
        <w:t>ACKNOWLEDG</w:t>
      </w:r>
      <w:r w:rsidR="00DF44D6" w:rsidRPr="008E345B">
        <w:rPr>
          <w:b/>
          <w:sz w:val="28"/>
        </w:rPr>
        <w:t>MENTS</w:t>
      </w:r>
    </w:p>
    <w:p w:rsidR="00DF44D6" w:rsidRDefault="00DF44D6" w:rsidP="00AF3620">
      <w:r>
        <w:t xml:space="preserve">This page is </w:t>
      </w:r>
      <w:r w:rsidR="005242D4">
        <w:t>OPTIONAL</w:t>
      </w:r>
      <w:r>
        <w:t>.</w:t>
      </w:r>
    </w:p>
    <w:p w:rsidR="00DF44D6" w:rsidRDefault="00DF44D6" w:rsidP="00BC6467"/>
    <w:p w:rsidR="00DF44D6" w:rsidRDefault="00DF44D6" w:rsidP="00AF3620">
      <w:r>
        <w:t>To copy &amp; paste your work on this page, please highlight this text and replace it.</w:t>
      </w:r>
    </w:p>
    <w:p w:rsidR="00DF44D6" w:rsidRDefault="00DF44D6" w:rsidP="00BC6467"/>
    <w:p w:rsidR="00DF44D6" w:rsidRDefault="00DF44D6" w:rsidP="00AF3620">
      <w:r>
        <w:t>If you are not including acknowledgements, delete this page.</w:t>
      </w:r>
    </w:p>
    <w:p w:rsidR="00DF44D6" w:rsidRDefault="00DF44D6" w:rsidP="00AF3620"/>
    <w:p w:rsidR="00312A18" w:rsidRDefault="00AF3620" w:rsidP="00312A18">
      <w:r>
        <w:t>I</w:t>
      </w:r>
      <w:r w:rsidR="00DF44D6">
        <w:t xml:space="preserve">f you are acknowledging only </w:t>
      </w:r>
      <w:r w:rsidR="00DF44D6" w:rsidRPr="00077F34">
        <w:rPr>
          <w:i/>
        </w:rPr>
        <w:t>one</w:t>
      </w:r>
      <w:r w:rsidR="00DF44D6">
        <w:t xml:space="preserve"> person,</w:t>
      </w:r>
      <w:r w:rsidR="0011424C">
        <w:t xml:space="preserve"> change the title to ACKNOWLEDG</w:t>
      </w:r>
      <w:r w:rsidR="00DF44D6">
        <w:t>MENT.</w:t>
      </w:r>
      <w:r w:rsidR="00312A18">
        <w:br w:type="page"/>
      </w:r>
    </w:p>
    <w:p w:rsidR="00DF44D6" w:rsidRPr="008E345B" w:rsidRDefault="00DF44D6" w:rsidP="00312A18">
      <w:pPr>
        <w:pStyle w:val="PurdueHeading1"/>
        <w:outlineLvl w:val="9"/>
      </w:pPr>
      <w:r w:rsidRPr="008E345B">
        <w:lastRenderedPageBreak/>
        <w:t>TABLE OF CONTENTS</w:t>
      </w:r>
    </w:p>
    <w:p w:rsidR="0030042D" w:rsidRDefault="0061111E">
      <w:pPr>
        <w:pStyle w:val="TOC1"/>
        <w:tabs>
          <w:tab w:val="right" w:leader="dot" w:pos="9350"/>
        </w:tabs>
        <w:rPr>
          <w:rFonts w:asciiTheme="minorHAnsi" w:eastAsiaTheme="minorEastAsia" w:hAnsiTheme="minorHAnsi"/>
          <w:noProof/>
          <w:sz w:val="22"/>
        </w:rPr>
      </w:pPr>
      <w:r>
        <w:rPr>
          <w:b/>
        </w:rPr>
        <w:fldChar w:fldCharType="begin"/>
      </w:r>
      <w:r>
        <w:rPr>
          <w:b/>
        </w:rPr>
        <w:instrText xml:space="preserve"> TOC \o "1-5" \h \z \u </w:instrText>
      </w:r>
      <w:r>
        <w:rPr>
          <w:b/>
        </w:rPr>
        <w:fldChar w:fldCharType="separate"/>
      </w:r>
      <w:hyperlink w:anchor="_Toc517701306" w:history="1">
        <w:r w:rsidR="0030042D" w:rsidRPr="001A4952">
          <w:rPr>
            <w:rStyle w:val="Hyperlink"/>
            <w:noProof/>
          </w:rPr>
          <w:t>LIST OF TABLES</w:t>
        </w:r>
        <w:r w:rsidR="0030042D">
          <w:rPr>
            <w:noProof/>
            <w:webHidden/>
          </w:rPr>
          <w:tab/>
        </w:r>
        <w:r w:rsidR="0030042D">
          <w:rPr>
            <w:noProof/>
            <w:webHidden/>
          </w:rPr>
          <w:fldChar w:fldCharType="begin"/>
        </w:r>
        <w:r w:rsidR="0030042D">
          <w:rPr>
            <w:noProof/>
            <w:webHidden/>
          </w:rPr>
          <w:instrText xml:space="preserve"> PAGEREF _Toc517701306 \h </w:instrText>
        </w:r>
        <w:r w:rsidR="0030042D">
          <w:rPr>
            <w:noProof/>
            <w:webHidden/>
          </w:rPr>
        </w:r>
        <w:r w:rsidR="0030042D">
          <w:rPr>
            <w:noProof/>
            <w:webHidden/>
          </w:rPr>
          <w:fldChar w:fldCharType="separate"/>
        </w:r>
        <w:r w:rsidR="004D490D">
          <w:rPr>
            <w:noProof/>
            <w:webHidden/>
          </w:rPr>
          <w:t>6</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07" w:history="1">
        <w:r w:rsidR="0030042D" w:rsidRPr="001A4952">
          <w:rPr>
            <w:rStyle w:val="Hyperlink"/>
            <w:noProof/>
          </w:rPr>
          <w:t>LIST OF FIGURES</w:t>
        </w:r>
        <w:r w:rsidR="0030042D">
          <w:rPr>
            <w:noProof/>
            <w:webHidden/>
          </w:rPr>
          <w:tab/>
        </w:r>
        <w:r w:rsidR="0030042D">
          <w:rPr>
            <w:noProof/>
            <w:webHidden/>
          </w:rPr>
          <w:fldChar w:fldCharType="begin"/>
        </w:r>
        <w:r w:rsidR="0030042D">
          <w:rPr>
            <w:noProof/>
            <w:webHidden/>
          </w:rPr>
          <w:instrText xml:space="preserve"> PAGEREF _Toc517701307 \h </w:instrText>
        </w:r>
        <w:r w:rsidR="0030042D">
          <w:rPr>
            <w:noProof/>
            <w:webHidden/>
          </w:rPr>
        </w:r>
        <w:r w:rsidR="0030042D">
          <w:rPr>
            <w:noProof/>
            <w:webHidden/>
          </w:rPr>
          <w:fldChar w:fldCharType="separate"/>
        </w:r>
        <w:r>
          <w:rPr>
            <w:noProof/>
            <w:webHidden/>
          </w:rPr>
          <w:t>7</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08" w:history="1">
        <w:r w:rsidR="0030042D" w:rsidRPr="001A4952">
          <w:rPr>
            <w:rStyle w:val="Hyperlink"/>
            <w:noProof/>
          </w:rPr>
          <w:t>EXTRA HEADINGS</w:t>
        </w:r>
        <w:r w:rsidR="0030042D">
          <w:rPr>
            <w:noProof/>
            <w:webHidden/>
          </w:rPr>
          <w:tab/>
        </w:r>
        <w:r w:rsidR="0030042D">
          <w:rPr>
            <w:noProof/>
            <w:webHidden/>
          </w:rPr>
          <w:fldChar w:fldCharType="begin"/>
        </w:r>
        <w:r w:rsidR="0030042D">
          <w:rPr>
            <w:noProof/>
            <w:webHidden/>
          </w:rPr>
          <w:instrText xml:space="preserve"> PAGEREF _Toc517701308 \h </w:instrText>
        </w:r>
        <w:r w:rsidR="0030042D">
          <w:rPr>
            <w:noProof/>
            <w:webHidden/>
          </w:rPr>
        </w:r>
        <w:r w:rsidR="0030042D">
          <w:rPr>
            <w:noProof/>
            <w:webHidden/>
          </w:rPr>
          <w:fldChar w:fldCharType="separate"/>
        </w:r>
        <w:r>
          <w:rPr>
            <w:noProof/>
            <w:webHidden/>
          </w:rPr>
          <w:t>8</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09" w:history="1">
        <w:r w:rsidR="0030042D" w:rsidRPr="001A4952">
          <w:rPr>
            <w:rStyle w:val="Hyperlink"/>
            <w:noProof/>
          </w:rPr>
          <w:t>ABSTRACT</w:t>
        </w:r>
        <w:r w:rsidR="0030042D">
          <w:rPr>
            <w:noProof/>
            <w:webHidden/>
          </w:rPr>
          <w:tab/>
        </w:r>
        <w:r w:rsidR="0030042D">
          <w:rPr>
            <w:noProof/>
            <w:webHidden/>
          </w:rPr>
          <w:fldChar w:fldCharType="begin"/>
        </w:r>
        <w:r w:rsidR="0030042D">
          <w:rPr>
            <w:noProof/>
            <w:webHidden/>
          </w:rPr>
          <w:instrText xml:space="preserve"> PAGEREF _Toc517701309 \h </w:instrText>
        </w:r>
        <w:r w:rsidR="0030042D">
          <w:rPr>
            <w:noProof/>
            <w:webHidden/>
          </w:rPr>
        </w:r>
        <w:r w:rsidR="0030042D">
          <w:rPr>
            <w:noProof/>
            <w:webHidden/>
          </w:rPr>
          <w:fldChar w:fldCharType="separate"/>
        </w:r>
        <w:r>
          <w:rPr>
            <w:noProof/>
            <w:webHidden/>
          </w:rPr>
          <w:t>9</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10" w:history="1">
        <w:r w:rsidR="0030042D" w:rsidRPr="001A4952">
          <w:rPr>
            <w:rStyle w:val="Hyperlink"/>
            <w:noProof/>
          </w:rPr>
          <w:t>INTRODUCTION</w:t>
        </w:r>
        <w:r w:rsidR="0030042D">
          <w:rPr>
            <w:noProof/>
            <w:webHidden/>
          </w:rPr>
          <w:tab/>
        </w:r>
        <w:r w:rsidR="0030042D">
          <w:rPr>
            <w:noProof/>
            <w:webHidden/>
          </w:rPr>
          <w:fldChar w:fldCharType="begin"/>
        </w:r>
        <w:r w:rsidR="0030042D">
          <w:rPr>
            <w:noProof/>
            <w:webHidden/>
          </w:rPr>
          <w:instrText xml:space="preserve"> PAGEREF _Toc517701310 \h </w:instrText>
        </w:r>
        <w:r w:rsidR="0030042D">
          <w:rPr>
            <w:noProof/>
            <w:webHidden/>
          </w:rPr>
        </w:r>
        <w:r w:rsidR="0030042D">
          <w:rPr>
            <w:noProof/>
            <w:webHidden/>
          </w:rPr>
          <w:fldChar w:fldCharType="separate"/>
        </w:r>
        <w:r>
          <w:rPr>
            <w:noProof/>
            <w:webHidden/>
          </w:rPr>
          <w:t>10</w:t>
        </w:r>
        <w:r w:rsidR="0030042D">
          <w:rPr>
            <w:noProof/>
            <w:webHidden/>
          </w:rPr>
          <w:fldChar w:fldCharType="end"/>
        </w:r>
      </w:hyperlink>
    </w:p>
    <w:p w:rsidR="0030042D" w:rsidRDefault="004D490D">
      <w:pPr>
        <w:pStyle w:val="TOC2"/>
        <w:tabs>
          <w:tab w:val="right" w:leader="dot" w:pos="9350"/>
        </w:tabs>
        <w:rPr>
          <w:rFonts w:asciiTheme="minorHAnsi" w:eastAsiaTheme="minorEastAsia" w:hAnsiTheme="minorHAnsi"/>
          <w:noProof/>
          <w:sz w:val="22"/>
        </w:rPr>
      </w:pPr>
      <w:hyperlink w:anchor="_Toc517701311" w:history="1">
        <w:r w:rsidR="0030042D" w:rsidRPr="001A4952">
          <w:rPr>
            <w:rStyle w:val="Hyperlink"/>
            <w:noProof/>
          </w:rPr>
          <w:t>The Basics</w:t>
        </w:r>
        <w:r w:rsidR="0030042D">
          <w:rPr>
            <w:noProof/>
            <w:webHidden/>
          </w:rPr>
          <w:tab/>
        </w:r>
        <w:r w:rsidR="0030042D">
          <w:rPr>
            <w:noProof/>
            <w:webHidden/>
          </w:rPr>
          <w:fldChar w:fldCharType="begin"/>
        </w:r>
        <w:r w:rsidR="0030042D">
          <w:rPr>
            <w:noProof/>
            <w:webHidden/>
          </w:rPr>
          <w:instrText xml:space="preserve"> PAGEREF _Toc517701311 \h </w:instrText>
        </w:r>
        <w:r w:rsidR="0030042D">
          <w:rPr>
            <w:noProof/>
            <w:webHidden/>
          </w:rPr>
        </w:r>
        <w:r w:rsidR="0030042D">
          <w:rPr>
            <w:noProof/>
            <w:webHidden/>
          </w:rPr>
          <w:fldChar w:fldCharType="separate"/>
        </w:r>
        <w:r>
          <w:rPr>
            <w:noProof/>
            <w:webHidden/>
          </w:rPr>
          <w:t>10</w:t>
        </w:r>
        <w:r w:rsidR="0030042D">
          <w:rPr>
            <w:noProof/>
            <w:webHidden/>
          </w:rPr>
          <w:fldChar w:fldCharType="end"/>
        </w:r>
      </w:hyperlink>
    </w:p>
    <w:p w:rsidR="0030042D" w:rsidRDefault="004D490D">
      <w:pPr>
        <w:pStyle w:val="TOC3"/>
        <w:tabs>
          <w:tab w:val="right" w:leader="dot" w:pos="9350"/>
        </w:tabs>
        <w:rPr>
          <w:rFonts w:asciiTheme="minorHAnsi" w:eastAsiaTheme="minorEastAsia" w:hAnsiTheme="minorHAnsi"/>
          <w:noProof/>
          <w:sz w:val="22"/>
        </w:rPr>
      </w:pPr>
      <w:hyperlink w:anchor="_Toc517701312" w:history="1">
        <w:r w:rsidR="0030042D" w:rsidRPr="001A4952">
          <w:rPr>
            <w:rStyle w:val="Hyperlink"/>
            <w:noProof/>
          </w:rPr>
          <w:t>Margins</w:t>
        </w:r>
        <w:r w:rsidR="0030042D">
          <w:rPr>
            <w:noProof/>
            <w:webHidden/>
          </w:rPr>
          <w:tab/>
        </w:r>
        <w:r w:rsidR="0030042D">
          <w:rPr>
            <w:noProof/>
            <w:webHidden/>
          </w:rPr>
          <w:fldChar w:fldCharType="begin"/>
        </w:r>
        <w:r w:rsidR="0030042D">
          <w:rPr>
            <w:noProof/>
            <w:webHidden/>
          </w:rPr>
          <w:instrText xml:space="preserve"> PAGEREF _Toc517701312 \h </w:instrText>
        </w:r>
        <w:r w:rsidR="0030042D">
          <w:rPr>
            <w:noProof/>
            <w:webHidden/>
          </w:rPr>
        </w:r>
        <w:r w:rsidR="0030042D">
          <w:rPr>
            <w:noProof/>
            <w:webHidden/>
          </w:rPr>
          <w:fldChar w:fldCharType="separate"/>
        </w:r>
        <w:r>
          <w:rPr>
            <w:noProof/>
            <w:webHidden/>
          </w:rPr>
          <w:t>10</w:t>
        </w:r>
        <w:r w:rsidR="0030042D">
          <w:rPr>
            <w:noProof/>
            <w:webHidden/>
          </w:rPr>
          <w:fldChar w:fldCharType="end"/>
        </w:r>
      </w:hyperlink>
    </w:p>
    <w:p w:rsidR="0030042D" w:rsidRDefault="004D490D">
      <w:pPr>
        <w:pStyle w:val="TOC3"/>
        <w:tabs>
          <w:tab w:val="right" w:leader="dot" w:pos="9350"/>
        </w:tabs>
        <w:rPr>
          <w:rFonts w:asciiTheme="minorHAnsi" w:eastAsiaTheme="minorEastAsia" w:hAnsiTheme="minorHAnsi"/>
          <w:noProof/>
          <w:sz w:val="22"/>
        </w:rPr>
      </w:pPr>
      <w:hyperlink w:anchor="_Toc517701313" w:history="1">
        <w:r w:rsidR="0030042D" w:rsidRPr="001A4952">
          <w:rPr>
            <w:rStyle w:val="Hyperlink"/>
            <w:noProof/>
          </w:rPr>
          <w:t>Heading Styles</w:t>
        </w:r>
        <w:r w:rsidR="0030042D">
          <w:rPr>
            <w:noProof/>
            <w:webHidden/>
          </w:rPr>
          <w:tab/>
        </w:r>
        <w:r w:rsidR="0030042D">
          <w:rPr>
            <w:noProof/>
            <w:webHidden/>
          </w:rPr>
          <w:fldChar w:fldCharType="begin"/>
        </w:r>
        <w:r w:rsidR="0030042D">
          <w:rPr>
            <w:noProof/>
            <w:webHidden/>
          </w:rPr>
          <w:instrText xml:space="preserve"> PAGEREF _Toc517701313 \h </w:instrText>
        </w:r>
        <w:r w:rsidR="0030042D">
          <w:rPr>
            <w:noProof/>
            <w:webHidden/>
          </w:rPr>
        </w:r>
        <w:r w:rsidR="0030042D">
          <w:rPr>
            <w:noProof/>
            <w:webHidden/>
          </w:rPr>
          <w:fldChar w:fldCharType="separate"/>
        </w:r>
        <w:r>
          <w:rPr>
            <w:noProof/>
            <w:webHidden/>
          </w:rPr>
          <w:t>10</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14" w:history="1">
        <w:r w:rsidR="0030042D" w:rsidRPr="001A4952">
          <w:rPr>
            <w:rStyle w:val="Hyperlink"/>
            <w:noProof/>
          </w:rPr>
          <w:t>Purdue Heading 1</w:t>
        </w:r>
        <w:r w:rsidR="0030042D">
          <w:rPr>
            <w:noProof/>
            <w:webHidden/>
          </w:rPr>
          <w:tab/>
        </w:r>
        <w:r w:rsidR="0030042D">
          <w:rPr>
            <w:noProof/>
            <w:webHidden/>
          </w:rPr>
          <w:fldChar w:fldCharType="begin"/>
        </w:r>
        <w:r w:rsidR="0030042D">
          <w:rPr>
            <w:noProof/>
            <w:webHidden/>
          </w:rPr>
          <w:instrText xml:space="preserve"> PAGEREF _Toc517701314 \h </w:instrText>
        </w:r>
        <w:r w:rsidR="0030042D">
          <w:rPr>
            <w:noProof/>
            <w:webHidden/>
          </w:rPr>
        </w:r>
        <w:r w:rsidR="0030042D">
          <w:rPr>
            <w:noProof/>
            <w:webHidden/>
          </w:rPr>
          <w:fldChar w:fldCharType="separate"/>
        </w:r>
        <w:r>
          <w:rPr>
            <w:noProof/>
            <w:webHidden/>
          </w:rPr>
          <w:t>11</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15" w:history="1">
        <w:r w:rsidR="0030042D" w:rsidRPr="001A4952">
          <w:rPr>
            <w:rStyle w:val="Hyperlink"/>
            <w:noProof/>
          </w:rPr>
          <w:t>Purdue Heading 2</w:t>
        </w:r>
        <w:r w:rsidR="0030042D">
          <w:rPr>
            <w:noProof/>
            <w:webHidden/>
          </w:rPr>
          <w:tab/>
        </w:r>
        <w:r w:rsidR="0030042D">
          <w:rPr>
            <w:noProof/>
            <w:webHidden/>
          </w:rPr>
          <w:fldChar w:fldCharType="begin"/>
        </w:r>
        <w:r w:rsidR="0030042D">
          <w:rPr>
            <w:noProof/>
            <w:webHidden/>
          </w:rPr>
          <w:instrText xml:space="preserve"> PAGEREF _Toc517701315 \h </w:instrText>
        </w:r>
        <w:r w:rsidR="0030042D">
          <w:rPr>
            <w:noProof/>
            <w:webHidden/>
          </w:rPr>
        </w:r>
        <w:r w:rsidR="0030042D">
          <w:rPr>
            <w:noProof/>
            <w:webHidden/>
          </w:rPr>
          <w:fldChar w:fldCharType="separate"/>
        </w:r>
        <w:r>
          <w:rPr>
            <w:noProof/>
            <w:webHidden/>
          </w:rPr>
          <w:t>11</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16" w:history="1">
        <w:r w:rsidR="0030042D" w:rsidRPr="001A4952">
          <w:rPr>
            <w:rStyle w:val="Hyperlink"/>
            <w:noProof/>
          </w:rPr>
          <w:t>Purdue Heading 3</w:t>
        </w:r>
        <w:r w:rsidR="0030042D">
          <w:rPr>
            <w:noProof/>
            <w:webHidden/>
          </w:rPr>
          <w:tab/>
        </w:r>
        <w:r w:rsidR="0030042D">
          <w:rPr>
            <w:noProof/>
            <w:webHidden/>
          </w:rPr>
          <w:fldChar w:fldCharType="begin"/>
        </w:r>
        <w:r w:rsidR="0030042D">
          <w:rPr>
            <w:noProof/>
            <w:webHidden/>
          </w:rPr>
          <w:instrText xml:space="preserve"> PAGEREF _Toc517701316 \h </w:instrText>
        </w:r>
        <w:r w:rsidR="0030042D">
          <w:rPr>
            <w:noProof/>
            <w:webHidden/>
          </w:rPr>
        </w:r>
        <w:r w:rsidR="0030042D">
          <w:rPr>
            <w:noProof/>
            <w:webHidden/>
          </w:rPr>
          <w:fldChar w:fldCharType="separate"/>
        </w:r>
        <w:r>
          <w:rPr>
            <w:noProof/>
            <w:webHidden/>
          </w:rPr>
          <w:t>11</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17" w:history="1">
        <w:r w:rsidR="0030042D" w:rsidRPr="001A4952">
          <w:rPr>
            <w:rStyle w:val="Hyperlink"/>
            <w:noProof/>
          </w:rPr>
          <w:t>Purdue Heading 4</w:t>
        </w:r>
        <w:r w:rsidR="0030042D">
          <w:rPr>
            <w:noProof/>
            <w:webHidden/>
          </w:rPr>
          <w:tab/>
        </w:r>
        <w:r w:rsidR="0030042D">
          <w:rPr>
            <w:noProof/>
            <w:webHidden/>
          </w:rPr>
          <w:fldChar w:fldCharType="begin"/>
        </w:r>
        <w:r w:rsidR="0030042D">
          <w:rPr>
            <w:noProof/>
            <w:webHidden/>
          </w:rPr>
          <w:instrText xml:space="preserve"> PAGEREF _Toc517701317 \h </w:instrText>
        </w:r>
        <w:r w:rsidR="0030042D">
          <w:rPr>
            <w:noProof/>
            <w:webHidden/>
          </w:rPr>
        </w:r>
        <w:r w:rsidR="0030042D">
          <w:rPr>
            <w:noProof/>
            <w:webHidden/>
          </w:rPr>
          <w:fldChar w:fldCharType="separate"/>
        </w:r>
        <w:r>
          <w:rPr>
            <w:noProof/>
            <w:webHidden/>
          </w:rPr>
          <w:t>11</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18" w:history="1">
        <w:r w:rsidR="0030042D" w:rsidRPr="001A4952">
          <w:rPr>
            <w:rStyle w:val="Hyperlink"/>
            <w:noProof/>
          </w:rPr>
          <w:t>Purdue Heading 5</w:t>
        </w:r>
        <w:r w:rsidR="0030042D">
          <w:rPr>
            <w:noProof/>
            <w:webHidden/>
          </w:rPr>
          <w:tab/>
        </w:r>
        <w:r w:rsidR="0030042D">
          <w:rPr>
            <w:noProof/>
            <w:webHidden/>
          </w:rPr>
          <w:fldChar w:fldCharType="begin"/>
        </w:r>
        <w:r w:rsidR="0030042D">
          <w:rPr>
            <w:noProof/>
            <w:webHidden/>
          </w:rPr>
          <w:instrText xml:space="preserve"> PAGEREF _Toc517701318 \h </w:instrText>
        </w:r>
        <w:r w:rsidR="0030042D">
          <w:rPr>
            <w:noProof/>
            <w:webHidden/>
          </w:rPr>
        </w:r>
        <w:r w:rsidR="0030042D">
          <w:rPr>
            <w:noProof/>
            <w:webHidden/>
          </w:rPr>
          <w:fldChar w:fldCharType="separate"/>
        </w:r>
        <w:r>
          <w:rPr>
            <w:noProof/>
            <w:webHidden/>
          </w:rPr>
          <w:t>11</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19" w:history="1">
        <w:r w:rsidR="0030042D" w:rsidRPr="001A4952">
          <w:rPr>
            <w:rStyle w:val="Hyperlink"/>
            <w:noProof/>
          </w:rPr>
          <w:t>Purdue Heading 6</w:t>
        </w:r>
        <w:r w:rsidR="0030042D">
          <w:rPr>
            <w:noProof/>
            <w:webHidden/>
          </w:rPr>
          <w:tab/>
        </w:r>
        <w:r w:rsidR="0030042D">
          <w:rPr>
            <w:noProof/>
            <w:webHidden/>
          </w:rPr>
          <w:fldChar w:fldCharType="begin"/>
        </w:r>
        <w:r w:rsidR="0030042D">
          <w:rPr>
            <w:noProof/>
            <w:webHidden/>
          </w:rPr>
          <w:instrText xml:space="preserve"> PAGEREF _Toc517701319 \h </w:instrText>
        </w:r>
        <w:r w:rsidR="0030042D">
          <w:rPr>
            <w:noProof/>
            <w:webHidden/>
          </w:rPr>
        </w:r>
        <w:r w:rsidR="0030042D">
          <w:rPr>
            <w:noProof/>
            <w:webHidden/>
          </w:rPr>
          <w:fldChar w:fldCharType="separate"/>
        </w:r>
        <w:r>
          <w:rPr>
            <w:noProof/>
            <w:webHidden/>
          </w:rPr>
          <w:t>12</w:t>
        </w:r>
        <w:r w:rsidR="0030042D">
          <w:rPr>
            <w:noProof/>
            <w:webHidden/>
          </w:rPr>
          <w:fldChar w:fldCharType="end"/>
        </w:r>
      </w:hyperlink>
    </w:p>
    <w:p w:rsidR="0030042D" w:rsidRDefault="004D490D">
      <w:pPr>
        <w:pStyle w:val="TOC4"/>
        <w:tabs>
          <w:tab w:val="right" w:leader="dot" w:pos="9350"/>
        </w:tabs>
        <w:rPr>
          <w:rFonts w:asciiTheme="minorHAnsi" w:eastAsiaTheme="minorEastAsia" w:hAnsiTheme="minorHAnsi"/>
          <w:noProof/>
          <w:sz w:val="22"/>
        </w:rPr>
      </w:pPr>
      <w:hyperlink w:anchor="_Toc517701320" w:history="1">
        <w:r w:rsidR="0030042D" w:rsidRPr="001A4952">
          <w:rPr>
            <w:rStyle w:val="Hyperlink"/>
            <w:noProof/>
          </w:rPr>
          <w:t>Purdue Biblio Text</w:t>
        </w:r>
        <w:r w:rsidR="0030042D">
          <w:rPr>
            <w:noProof/>
            <w:webHidden/>
          </w:rPr>
          <w:tab/>
        </w:r>
        <w:r w:rsidR="0030042D">
          <w:rPr>
            <w:noProof/>
            <w:webHidden/>
          </w:rPr>
          <w:fldChar w:fldCharType="begin"/>
        </w:r>
        <w:r w:rsidR="0030042D">
          <w:rPr>
            <w:noProof/>
            <w:webHidden/>
          </w:rPr>
          <w:instrText xml:space="preserve"> PAGEREF _Toc517701320 \h </w:instrText>
        </w:r>
        <w:r w:rsidR="0030042D">
          <w:rPr>
            <w:noProof/>
            <w:webHidden/>
          </w:rPr>
        </w:r>
        <w:r w:rsidR="0030042D">
          <w:rPr>
            <w:noProof/>
            <w:webHidden/>
          </w:rPr>
          <w:fldChar w:fldCharType="separate"/>
        </w:r>
        <w:r>
          <w:rPr>
            <w:noProof/>
            <w:webHidden/>
          </w:rPr>
          <w:t>12</w:t>
        </w:r>
        <w:r w:rsidR="0030042D">
          <w:rPr>
            <w:noProof/>
            <w:webHidden/>
          </w:rPr>
          <w:fldChar w:fldCharType="end"/>
        </w:r>
      </w:hyperlink>
    </w:p>
    <w:p w:rsidR="0030042D" w:rsidRDefault="004D490D">
      <w:pPr>
        <w:pStyle w:val="TOC2"/>
        <w:tabs>
          <w:tab w:val="right" w:leader="dot" w:pos="9350"/>
        </w:tabs>
        <w:rPr>
          <w:rFonts w:asciiTheme="minorHAnsi" w:eastAsiaTheme="minorEastAsia" w:hAnsiTheme="minorHAnsi"/>
          <w:noProof/>
          <w:sz w:val="22"/>
        </w:rPr>
      </w:pPr>
      <w:hyperlink w:anchor="_Toc517701321" w:history="1">
        <w:r w:rsidR="0030042D" w:rsidRPr="001A4952">
          <w:rPr>
            <w:rStyle w:val="Hyperlink"/>
            <w:noProof/>
          </w:rPr>
          <w:t>Notes</w:t>
        </w:r>
        <w:r w:rsidR="0030042D">
          <w:rPr>
            <w:noProof/>
            <w:webHidden/>
          </w:rPr>
          <w:tab/>
        </w:r>
        <w:r w:rsidR="0030042D">
          <w:rPr>
            <w:noProof/>
            <w:webHidden/>
          </w:rPr>
          <w:fldChar w:fldCharType="begin"/>
        </w:r>
        <w:r w:rsidR="0030042D">
          <w:rPr>
            <w:noProof/>
            <w:webHidden/>
          </w:rPr>
          <w:instrText xml:space="preserve"> PAGEREF _Toc517701321 \h </w:instrText>
        </w:r>
        <w:r w:rsidR="0030042D">
          <w:rPr>
            <w:noProof/>
            <w:webHidden/>
          </w:rPr>
        </w:r>
        <w:r w:rsidR="0030042D">
          <w:rPr>
            <w:noProof/>
            <w:webHidden/>
          </w:rPr>
          <w:fldChar w:fldCharType="separate"/>
        </w:r>
        <w:r>
          <w:rPr>
            <w:noProof/>
            <w:webHidden/>
          </w:rPr>
          <w:t>12</w:t>
        </w:r>
        <w:r w:rsidR="0030042D">
          <w:rPr>
            <w:noProof/>
            <w:webHidden/>
          </w:rPr>
          <w:fldChar w:fldCharType="end"/>
        </w:r>
      </w:hyperlink>
    </w:p>
    <w:p w:rsidR="0030042D" w:rsidRDefault="004D490D">
      <w:pPr>
        <w:pStyle w:val="TOC2"/>
        <w:tabs>
          <w:tab w:val="right" w:leader="dot" w:pos="9350"/>
        </w:tabs>
        <w:rPr>
          <w:rFonts w:asciiTheme="minorHAnsi" w:eastAsiaTheme="minorEastAsia" w:hAnsiTheme="minorHAnsi"/>
          <w:noProof/>
          <w:sz w:val="22"/>
        </w:rPr>
      </w:pPr>
      <w:hyperlink w:anchor="_Toc517701322" w:history="1">
        <w:r w:rsidR="0030042D" w:rsidRPr="001A4952">
          <w:rPr>
            <w:rStyle w:val="Hyperlink"/>
            <w:noProof/>
          </w:rPr>
          <w:t>Page Numbers</w:t>
        </w:r>
        <w:r w:rsidR="0030042D">
          <w:rPr>
            <w:noProof/>
            <w:webHidden/>
          </w:rPr>
          <w:tab/>
        </w:r>
        <w:r w:rsidR="0030042D">
          <w:rPr>
            <w:noProof/>
            <w:webHidden/>
          </w:rPr>
          <w:fldChar w:fldCharType="begin"/>
        </w:r>
        <w:r w:rsidR="0030042D">
          <w:rPr>
            <w:noProof/>
            <w:webHidden/>
          </w:rPr>
          <w:instrText xml:space="preserve"> PAGEREF _Toc517701322 \h </w:instrText>
        </w:r>
        <w:r w:rsidR="0030042D">
          <w:rPr>
            <w:noProof/>
            <w:webHidden/>
          </w:rPr>
        </w:r>
        <w:r w:rsidR="0030042D">
          <w:rPr>
            <w:noProof/>
            <w:webHidden/>
          </w:rPr>
          <w:fldChar w:fldCharType="separate"/>
        </w:r>
        <w:r>
          <w:rPr>
            <w:noProof/>
            <w:webHidden/>
          </w:rPr>
          <w:t>13</w:t>
        </w:r>
        <w:r w:rsidR="0030042D">
          <w:rPr>
            <w:noProof/>
            <w:webHidden/>
          </w:rPr>
          <w:fldChar w:fldCharType="end"/>
        </w:r>
      </w:hyperlink>
    </w:p>
    <w:p w:rsidR="0030042D" w:rsidRDefault="004D490D">
      <w:pPr>
        <w:pStyle w:val="TOC3"/>
        <w:tabs>
          <w:tab w:val="right" w:leader="dot" w:pos="9350"/>
        </w:tabs>
        <w:rPr>
          <w:rFonts w:asciiTheme="minorHAnsi" w:eastAsiaTheme="minorEastAsia" w:hAnsiTheme="minorHAnsi"/>
          <w:noProof/>
          <w:sz w:val="22"/>
        </w:rPr>
      </w:pPr>
      <w:hyperlink w:anchor="_Toc517701323" w:history="1">
        <w:r w:rsidR="0030042D" w:rsidRPr="001A4952">
          <w:rPr>
            <w:rStyle w:val="Hyperlink"/>
            <w:noProof/>
          </w:rPr>
          <w:t>Issues with Pagination</w:t>
        </w:r>
        <w:r w:rsidR="0030042D">
          <w:rPr>
            <w:noProof/>
            <w:webHidden/>
          </w:rPr>
          <w:tab/>
        </w:r>
        <w:r w:rsidR="0030042D">
          <w:rPr>
            <w:noProof/>
            <w:webHidden/>
          </w:rPr>
          <w:fldChar w:fldCharType="begin"/>
        </w:r>
        <w:r w:rsidR="0030042D">
          <w:rPr>
            <w:noProof/>
            <w:webHidden/>
          </w:rPr>
          <w:instrText xml:space="preserve"> PAGEREF _Toc517701323 \h </w:instrText>
        </w:r>
        <w:r w:rsidR="0030042D">
          <w:rPr>
            <w:noProof/>
            <w:webHidden/>
          </w:rPr>
        </w:r>
        <w:r w:rsidR="0030042D">
          <w:rPr>
            <w:noProof/>
            <w:webHidden/>
          </w:rPr>
          <w:fldChar w:fldCharType="separate"/>
        </w:r>
        <w:r>
          <w:rPr>
            <w:noProof/>
            <w:webHidden/>
          </w:rPr>
          <w:t>13</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24" w:history="1">
        <w:r w:rsidR="0030042D" w:rsidRPr="001A4952">
          <w:rPr>
            <w:rStyle w:val="Hyperlink"/>
            <w:noProof/>
          </w:rPr>
          <w:t>TIPS</w:t>
        </w:r>
        <w:r w:rsidR="0030042D">
          <w:rPr>
            <w:noProof/>
            <w:webHidden/>
          </w:rPr>
          <w:tab/>
        </w:r>
        <w:r w:rsidR="0030042D">
          <w:rPr>
            <w:noProof/>
            <w:webHidden/>
          </w:rPr>
          <w:fldChar w:fldCharType="begin"/>
        </w:r>
        <w:r w:rsidR="0030042D">
          <w:rPr>
            <w:noProof/>
            <w:webHidden/>
          </w:rPr>
          <w:instrText xml:space="preserve"> PAGEREF _Toc517701324 \h </w:instrText>
        </w:r>
        <w:r w:rsidR="0030042D">
          <w:rPr>
            <w:noProof/>
            <w:webHidden/>
          </w:rPr>
        </w:r>
        <w:r w:rsidR="0030042D">
          <w:rPr>
            <w:noProof/>
            <w:webHidden/>
          </w:rPr>
          <w:fldChar w:fldCharType="separate"/>
        </w:r>
        <w:r>
          <w:rPr>
            <w:noProof/>
            <w:webHidden/>
          </w:rPr>
          <w:t>14</w:t>
        </w:r>
        <w:r w:rsidR="0030042D">
          <w:rPr>
            <w:noProof/>
            <w:webHidden/>
          </w:rPr>
          <w:fldChar w:fldCharType="end"/>
        </w:r>
      </w:hyperlink>
    </w:p>
    <w:p w:rsidR="0030042D" w:rsidRDefault="004D490D">
      <w:pPr>
        <w:pStyle w:val="TOC2"/>
        <w:tabs>
          <w:tab w:val="right" w:leader="dot" w:pos="9350"/>
        </w:tabs>
        <w:rPr>
          <w:rFonts w:asciiTheme="minorHAnsi" w:eastAsiaTheme="minorEastAsia" w:hAnsiTheme="minorHAnsi"/>
          <w:noProof/>
          <w:sz w:val="22"/>
        </w:rPr>
      </w:pPr>
      <w:hyperlink w:anchor="_Toc517701325" w:history="1">
        <w:r w:rsidR="0030042D" w:rsidRPr="001A4952">
          <w:rPr>
            <w:rStyle w:val="Hyperlink"/>
            <w:noProof/>
          </w:rPr>
          <w:t>Before You Submit</w:t>
        </w:r>
        <w:r w:rsidR="0030042D">
          <w:rPr>
            <w:noProof/>
            <w:webHidden/>
          </w:rPr>
          <w:tab/>
        </w:r>
        <w:r w:rsidR="0030042D">
          <w:rPr>
            <w:noProof/>
            <w:webHidden/>
          </w:rPr>
          <w:fldChar w:fldCharType="begin"/>
        </w:r>
        <w:r w:rsidR="0030042D">
          <w:rPr>
            <w:noProof/>
            <w:webHidden/>
          </w:rPr>
          <w:instrText xml:space="preserve"> PAGEREF _Toc517701325 \h </w:instrText>
        </w:r>
        <w:r w:rsidR="0030042D">
          <w:rPr>
            <w:noProof/>
            <w:webHidden/>
          </w:rPr>
        </w:r>
        <w:r w:rsidR="0030042D">
          <w:rPr>
            <w:noProof/>
            <w:webHidden/>
          </w:rPr>
          <w:fldChar w:fldCharType="separate"/>
        </w:r>
        <w:r>
          <w:rPr>
            <w:noProof/>
            <w:webHidden/>
          </w:rPr>
          <w:t>14</w:t>
        </w:r>
        <w:r w:rsidR="0030042D">
          <w:rPr>
            <w:noProof/>
            <w:webHidden/>
          </w:rPr>
          <w:fldChar w:fldCharType="end"/>
        </w:r>
      </w:hyperlink>
    </w:p>
    <w:p w:rsidR="0030042D" w:rsidRDefault="004D490D">
      <w:pPr>
        <w:pStyle w:val="TOC2"/>
        <w:tabs>
          <w:tab w:val="right" w:leader="dot" w:pos="9350"/>
        </w:tabs>
        <w:rPr>
          <w:rFonts w:asciiTheme="minorHAnsi" w:eastAsiaTheme="minorEastAsia" w:hAnsiTheme="minorHAnsi"/>
          <w:noProof/>
          <w:sz w:val="22"/>
        </w:rPr>
      </w:pPr>
      <w:hyperlink w:anchor="_Toc517701326" w:history="1">
        <w:r w:rsidR="0030042D" w:rsidRPr="001A4952">
          <w:rPr>
            <w:rStyle w:val="Hyperlink"/>
            <w:noProof/>
          </w:rPr>
          <w:t>Inserting Internal Links (Bookmarks)</w:t>
        </w:r>
        <w:r w:rsidR="0030042D">
          <w:rPr>
            <w:noProof/>
            <w:webHidden/>
          </w:rPr>
          <w:tab/>
        </w:r>
        <w:r w:rsidR="0030042D">
          <w:rPr>
            <w:noProof/>
            <w:webHidden/>
          </w:rPr>
          <w:fldChar w:fldCharType="begin"/>
        </w:r>
        <w:r w:rsidR="0030042D">
          <w:rPr>
            <w:noProof/>
            <w:webHidden/>
          </w:rPr>
          <w:instrText xml:space="preserve"> PAGEREF _Toc517701326 \h </w:instrText>
        </w:r>
        <w:r w:rsidR="0030042D">
          <w:rPr>
            <w:noProof/>
            <w:webHidden/>
          </w:rPr>
        </w:r>
        <w:r w:rsidR="0030042D">
          <w:rPr>
            <w:noProof/>
            <w:webHidden/>
          </w:rPr>
          <w:fldChar w:fldCharType="separate"/>
        </w:r>
        <w:r>
          <w:rPr>
            <w:noProof/>
            <w:webHidden/>
          </w:rPr>
          <w:t>14</w:t>
        </w:r>
        <w:r w:rsidR="0030042D">
          <w:rPr>
            <w:noProof/>
            <w:webHidden/>
          </w:rPr>
          <w:fldChar w:fldCharType="end"/>
        </w:r>
      </w:hyperlink>
    </w:p>
    <w:p w:rsidR="0030042D" w:rsidRDefault="004D490D">
      <w:pPr>
        <w:pStyle w:val="TOC3"/>
        <w:tabs>
          <w:tab w:val="right" w:leader="dot" w:pos="9350"/>
        </w:tabs>
        <w:rPr>
          <w:rFonts w:asciiTheme="minorHAnsi" w:eastAsiaTheme="minorEastAsia" w:hAnsiTheme="minorHAnsi"/>
          <w:noProof/>
          <w:sz w:val="22"/>
        </w:rPr>
      </w:pPr>
      <w:hyperlink w:anchor="_Toc517701327" w:history="1">
        <w:r w:rsidR="0030042D" w:rsidRPr="001A4952">
          <w:rPr>
            <w:rStyle w:val="Hyperlink"/>
            <w:noProof/>
          </w:rPr>
          <w:t>Sample Pages and Formatting Checklist</w:t>
        </w:r>
        <w:r w:rsidR="0030042D">
          <w:rPr>
            <w:noProof/>
            <w:webHidden/>
          </w:rPr>
          <w:tab/>
        </w:r>
        <w:r w:rsidR="0030042D">
          <w:rPr>
            <w:noProof/>
            <w:webHidden/>
          </w:rPr>
          <w:fldChar w:fldCharType="begin"/>
        </w:r>
        <w:r w:rsidR="0030042D">
          <w:rPr>
            <w:noProof/>
            <w:webHidden/>
          </w:rPr>
          <w:instrText xml:space="preserve"> PAGEREF _Toc517701327 \h </w:instrText>
        </w:r>
        <w:r w:rsidR="0030042D">
          <w:rPr>
            <w:noProof/>
            <w:webHidden/>
          </w:rPr>
        </w:r>
        <w:r w:rsidR="0030042D">
          <w:rPr>
            <w:noProof/>
            <w:webHidden/>
          </w:rPr>
          <w:fldChar w:fldCharType="separate"/>
        </w:r>
        <w:r>
          <w:rPr>
            <w:noProof/>
            <w:webHidden/>
          </w:rPr>
          <w:t>14</w:t>
        </w:r>
        <w:r w:rsidR="0030042D">
          <w:rPr>
            <w:noProof/>
            <w:webHidden/>
          </w:rPr>
          <w:fldChar w:fldCharType="end"/>
        </w:r>
      </w:hyperlink>
    </w:p>
    <w:p w:rsidR="0030042D" w:rsidRDefault="004D490D">
      <w:pPr>
        <w:pStyle w:val="TOC2"/>
        <w:tabs>
          <w:tab w:val="right" w:leader="dot" w:pos="9350"/>
        </w:tabs>
        <w:rPr>
          <w:rFonts w:asciiTheme="minorHAnsi" w:eastAsiaTheme="minorEastAsia" w:hAnsiTheme="minorHAnsi"/>
          <w:noProof/>
          <w:sz w:val="22"/>
        </w:rPr>
      </w:pPr>
      <w:hyperlink w:anchor="_Toc517701328" w:history="1">
        <w:r w:rsidR="0030042D" w:rsidRPr="001A4952">
          <w:rPr>
            <w:rStyle w:val="Hyperlink"/>
            <w:noProof/>
          </w:rPr>
          <w:t>Landscape Page</w:t>
        </w:r>
        <w:r w:rsidR="0030042D">
          <w:rPr>
            <w:noProof/>
            <w:webHidden/>
          </w:rPr>
          <w:tab/>
        </w:r>
        <w:r w:rsidR="0030042D">
          <w:rPr>
            <w:noProof/>
            <w:webHidden/>
          </w:rPr>
          <w:fldChar w:fldCharType="begin"/>
        </w:r>
        <w:r w:rsidR="0030042D">
          <w:rPr>
            <w:noProof/>
            <w:webHidden/>
          </w:rPr>
          <w:instrText xml:space="preserve"> PAGEREF _Toc517701328 \h </w:instrText>
        </w:r>
        <w:r w:rsidR="0030042D">
          <w:rPr>
            <w:noProof/>
            <w:webHidden/>
          </w:rPr>
        </w:r>
        <w:r w:rsidR="0030042D">
          <w:rPr>
            <w:noProof/>
            <w:webHidden/>
          </w:rPr>
          <w:fldChar w:fldCharType="separate"/>
        </w:r>
        <w:r>
          <w:rPr>
            <w:noProof/>
            <w:webHidden/>
          </w:rPr>
          <w:t>22</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29" w:history="1">
        <w:r w:rsidR="0030042D" w:rsidRPr="001A4952">
          <w:rPr>
            <w:rStyle w:val="Hyperlink"/>
            <w:noProof/>
          </w:rPr>
          <w:t>REFERENCES</w:t>
        </w:r>
        <w:r w:rsidR="0030042D">
          <w:rPr>
            <w:noProof/>
            <w:webHidden/>
          </w:rPr>
          <w:tab/>
        </w:r>
        <w:r w:rsidR="0030042D">
          <w:rPr>
            <w:noProof/>
            <w:webHidden/>
          </w:rPr>
          <w:fldChar w:fldCharType="begin"/>
        </w:r>
        <w:r w:rsidR="0030042D">
          <w:rPr>
            <w:noProof/>
            <w:webHidden/>
          </w:rPr>
          <w:instrText xml:space="preserve"> PAGEREF _Toc517701329 \h </w:instrText>
        </w:r>
        <w:r w:rsidR="0030042D">
          <w:rPr>
            <w:noProof/>
            <w:webHidden/>
          </w:rPr>
        </w:r>
        <w:r w:rsidR="0030042D">
          <w:rPr>
            <w:noProof/>
            <w:webHidden/>
          </w:rPr>
          <w:fldChar w:fldCharType="separate"/>
        </w:r>
        <w:r>
          <w:rPr>
            <w:noProof/>
            <w:webHidden/>
          </w:rPr>
          <w:t>23</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30" w:history="1">
        <w:r w:rsidR="0030042D" w:rsidRPr="001A4952">
          <w:rPr>
            <w:rStyle w:val="Hyperlink"/>
            <w:noProof/>
          </w:rPr>
          <w:t>APPENDIX A. SURVEYS</w:t>
        </w:r>
        <w:r w:rsidR="0030042D">
          <w:rPr>
            <w:noProof/>
            <w:webHidden/>
          </w:rPr>
          <w:tab/>
        </w:r>
        <w:r w:rsidR="0030042D">
          <w:rPr>
            <w:noProof/>
            <w:webHidden/>
          </w:rPr>
          <w:fldChar w:fldCharType="begin"/>
        </w:r>
        <w:r w:rsidR="0030042D">
          <w:rPr>
            <w:noProof/>
            <w:webHidden/>
          </w:rPr>
          <w:instrText xml:space="preserve"> PAGEREF _Toc517701330 \h </w:instrText>
        </w:r>
        <w:r w:rsidR="0030042D">
          <w:rPr>
            <w:noProof/>
            <w:webHidden/>
          </w:rPr>
        </w:r>
        <w:r w:rsidR="0030042D">
          <w:rPr>
            <w:noProof/>
            <w:webHidden/>
          </w:rPr>
          <w:fldChar w:fldCharType="separate"/>
        </w:r>
        <w:r>
          <w:rPr>
            <w:noProof/>
            <w:webHidden/>
          </w:rPr>
          <w:t>24</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31" w:history="1">
        <w:r w:rsidR="0030042D" w:rsidRPr="001A4952">
          <w:rPr>
            <w:rStyle w:val="Hyperlink"/>
            <w:noProof/>
          </w:rPr>
          <w:t>APPENDIX B. FORMS</w:t>
        </w:r>
        <w:r w:rsidR="0030042D">
          <w:rPr>
            <w:noProof/>
            <w:webHidden/>
          </w:rPr>
          <w:tab/>
        </w:r>
        <w:r w:rsidR="0030042D">
          <w:rPr>
            <w:noProof/>
            <w:webHidden/>
          </w:rPr>
          <w:fldChar w:fldCharType="begin"/>
        </w:r>
        <w:r w:rsidR="0030042D">
          <w:rPr>
            <w:noProof/>
            <w:webHidden/>
          </w:rPr>
          <w:instrText xml:space="preserve"> PAGEREF _Toc517701331 \h </w:instrText>
        </w:r>
        <w:r w:rsidR="0030042D">
          <w:rPr>
            <w:noProof/>
            <w:webHidden/>
          </w:rPr>
        </w:r>
        <w:r w:rsidR="0030042D">
          <w:rPr>
            <w:noProof/>
            <w:webHidden/>
          </w:rPr>
          <w:fldChar w:fldCharType="separate"/>
        </w:r>
        <w:r>
          <w:rPr>
            <w:noProof/>
            <w:webHidden/>
          </w:rPr>
          <w:t>25</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32" w:history="1">
        <w:r w:rsidR="0030042D" w:rsidRPr="001A4952">
          <w:rPr>
            <w:rStyle w:val="Hyperlink"/>
            <w:noProof/>
          </w:rPr>
          <w:t>VITA</w:t>
        </w:r>
        <w:r w:rsidR="0030042D">
          <w:rPr>
            <w:noProof/>
            <w:webHidden/>
          </w:rPr>
          <w:tab/>
        </w:r>
        <w:r w:rsidR="0030042D">
          <w:rPr>
            <w:noProof/>
            <w:webHidden/>
          </w:rPr>
          <w:fldChar w:fldCharType="begin"/>
        </w:r>
        <w:r w:rsidR="0030042D">
          <w:rPr>
            <w:noProof/>
            <w:webHidden/>
          </w:rPr>
          <w:instrText xml:space="preserve"> PAGEREF _Toc517701332 \h </w:instrText>
        </w:r>
        <w:r w:rsidR="0030042D">
          <w:rPr>
            <w:noProof/>
            <w:webHidden/>
          </w:rPr>
        </w:r>
        <w:r w:rsidR="0030042D">
          <w:rPr>
            <w:noProof/>
            <w:webHidden/>
          </w:rPr>
          <w:fldChar w:fldCharType="separate"/>
        </w:r>
        <w:r>
          <w:rPr>
            <w:noProof/>
            <w:webHidden/>
          </w:rPr>
          <w:t>26</w:t>
        </w:r>
        <w:r w:rsidR="0030042D">
          <w:rPr>
            <w:noProof/>
            <w:webHidden/>
          </w:rPr>
          <w:fldChar w:fldCharType="end"/>
        </w:r>
      </w:hyperlink>
    </w:p>
    <w:p w:rsidR="0030042D" w:rsidRDefault="004D490D">
      <w:pPr>
        <w:pStyle w:val="TOC1"/>
        <w:tabs>
          <w:tab w:val="right" w:leader="dot" w:pos="9350"/>
        </w:tabs>
        <w:rPr>
          <w:rFonts w:asciiTheme="minorHAnsi" w:eastAsiaTheme="minorEastAsia" w:hAnsiTheme="minorHAnsi"/>
          <w:noProof/>
          <w:sz w:val="22"/>
        </w:rPr>
      </w:pPr>
      <w:hyperlink w:anchor="_Toc517701333" w:history="1">
        <w:r w:rsidR="0030042D" w:rsidRPr="001A4952">
          <w:rPr>
            <w:rStyle w:val="Hyperlink"/>
            <w:noProof/>
          </w:rPr>
          <w:t>PUBLICATIONS</w:t>
        </w:r>
        <w:r w:rsidR="0030042D">
          <w:rPr>
            <w:noProof/>
            <w:webHidden/>
          </w:rPr>
          <w:tab/>
        </w:r>
        <w:r w:rsidR="0030042D">
          <w:rPr>
            <w:noProof/>
            <w:webHidden/>
          </w:rPr>
          <w:fldChar w:fldCharType="begin"/>
        </w:r>
        <w:r w:rsidR="0030042D">
          <w:rPr>
            <w:noProof/>
            <w:webHidden/>
          </w:rPr>
          <w:instrText xml:space="preserve"> PAGEREF _Toc517701333 \h </w:instrText>
        </w:r>
        <w:r w:rsidR="0030042D">
          <w:rPr>
            <w:noProof/>
            <w:webHidden/>
          </w:rPr>
        </w:r>
        <w:r w:rsidR="0030042D">
          <w:rPr>
            <w:noProof/>
            <w:webHidden/>
          </w:rPr>
          <w:fldChar w:fldCharType="separate"/>
        </w:r>
        <w:r>
          <w:rPr>
            <w:noProof/>
            <w:webHidden/>
          </w:rPr>
          <w:t>27</w:t>
        </w:r>
        <w:r w:rsidR="0030042D">
          <w:rPr>
            <w:noProof/>
            <w:webHidden/>
          </w:rPr>
          <w:fldChar w:fldCharType="end"/>
        </w:r>
      </w:hyperlink>
    </w:p>
    <w:p w:rsidR="00764D30" w:rsidRDefault="0061111E" w:rsidP="0061111E">
      <w:pPr>
        <w:pStyle w:val="TOC1"/>
        <w:tabs>
          <w:tab w:val="right" w:leader="dot" w:pos="9350"/>
        </w:tabs>
        <w:rPr>
          <w:b/>
        </w:rPr>
      </w:pPr>
      <w:r>
        <w:rPr>
          <w:b/>
        </w:rPr>
        <w:fldChar w:fldCharType="end"/>
      </w:r>
      <w:r w:rsidR="00764D30">
        <w:rPr>
          <w:b/>
        </w:rPr>
        <w:br w:type="page"/>
      </w:r>
    </w:p>
    <w:p w:rsidR="00DF44D6" w:rsidRDefault="00DF44D6" w:rsidP="00FD291F">
      <w:pPr>
        <w:pStyle w:val="PurdueHeading1"/>
      </w:pPr>
      <w:bookmarkStart w:id="0" w:name="_Toc517701306"/>
      <w:r w:rsidRPr="0011424C">
        <w:lastRenderedPageBreak/>
        <w:t>LIST OF TABLES</w:t>
      </w:r>
      <w:bookmarkEnd w:id="0"/>
    </w:p>
    <w:p w:rsidR="000F23BC"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517684214" w:history="1">
        <w:r w:rsidR="000F23BC" w:rsidRPr="00772B38">
          <w:rPr>
            <w:rStyle w:val="Hyperlink"/>
            <w:noProof/>
          </w:rPr>
          <w:t>Table 1: Suggested Line Spacing</w:t>
        </w:r>
        <w:r w:rsidR="000F23BC">
          <w:rPr>
            <w:noProof/>
            <w:webHidden/>
          </w:rPr>
          <w:tab/>
        </w:r>
        <w:r w:rsidR="000F23BC">
          <w:rPr>
            <w:noProof/>
            <w:webHidden/>
          </w:rPr>
          <w:fldChar w:fldCharType="begin"/>
        </w:r>
        <w:r w:rsidR="000F23BC">
          <w:rPr>
            <w:noProof/>
            <w:webHidden/>
          </w:rPr>
          <w:instrText xml:space="preserve"> PAGEREF _Toc517684214 \h </w:instrText>
        </w:r>
        <w:r w:rsidR="000F23BC">
          <w:rPr>
            <w:noProof/>
            <w:webHidden/>
          </w:rPr>
        </w:r>
        <w:r w:rsidR="000F23BC">
          <w:rPr>
            <w:noProof/>
            <w:webHidden/>
          </w:rPr>
          <w:fldChar w:fldCharType="separate"/>
        </w:r>
        <w:r w:rsidR="004D490D">
          <w:rPr>
            <w:noProof/>
            <w:webHidden/>
          </w:rPr>
          <w:t>15</w:t>
        </w:r>
        <w:r w:rsidR="000F23BC">
          <w:rPr>
            <w:noProof/>
            <w:webHidden/>
          </w:rPr>
          <w:fldChar w:fldCharType="end"/>
        </w:r>
      </w:hyperlink>
    </w:p>
    <w:p w:rsidR="000F23BC" w:rsidRDefault="004D490D">
      <w:pPr>
        <w:pStyle w:val="TableofFigures"/>
        <w:tabs>
          <w:tab w:val="right" w:leader="dot" w:pos="9350"/>
        </w:tabs>
        <w:rPr>
          <w:rFonts w:asciiTheme="minorHAnsi" w:eastAsiaTheme="minorEastAsia" w:hAnsiTheme="minorHAnsi"/>
          <w:noProof/>
          <w:sz w:val="22"/>
        </w:rPr>
      </w:pPr>
      <w:hyperlink w:anchor="_Toc517684215" w:history="1">
        <w:r w:rsidR="000F23BC" w:rsidRPr="00772B38">
          <w:rPr>
            <w:rStyle w:val="Hyperlink"/>
            <w:noProof/>
          </w:rPr>
          <w:t>Table 2: Oversized Table</w:t>
        </w:r>
        <w:r w:rsidR="000F23BC">
          <w:rPr>
            <w:noProof/>
            <w:webHidden/>
          </w:rPr>
          <w:tab/>
        </w:r>
        <w:r w:rsidR="000F23BC">
          <w:rPr>
            <w:noProof/>
            <w:webHidden/>
          </w:rPr>
          <w:fldChar w:fldCharType="begin"/>
        </w:r>
        <w:r w:rsidR="000F23BC">
          <w:rPr>
            <w:noProof/>
            <w:webHidden/>
          </w:rPr>
          <w:instrText xml:space="preserve"> PAGEREF _Toc517684215 \h </w:instrText>
        </w:r>
        <w:r w:rsidR="000F23BC">
          <w:rPr>
            <w:noProof/>
            <w:webHidden/>
          </w:rPr>
        </w:r>
        <w:r w:rsidR="000F23BC">
          <w:rPr>
            <w:noProof/>
            <w:webHidden/>
          </w:rPr>
          <w:fldChar w:fldCharType="separate"/>
        </w:r>
        <w:r>
          <w:rPr>
            <w:noProof/>
            <w:webHidden/>
          </w:rPr>
          <w:t>17</w:t>
        </w:r>
        <w:r w:rsidR="000F23BC">
          <w:rPr>
            <w:noProof/>
            <w:webHidden/>
          </w:rPr>
          <w:fldChar w:fldCharType="end"/>
        </w:r>
      </w:hyperlink>
    </w:p>
    <w:p w:rsidR="000F23BC" w:rsidRDefault="00DE1486" w:rsidP="00020C2C">
      <w:r>
        <w:fldChar w:fldCharType="end"/>
      </w:r>
    </w:p>
    <w:p w:rsidR="00020C2C" w:rsidRPr="00732493" w:rsidRDefault="00CB1BDE" w:rsidP="00020C2C">
      <w:pPr>
        <w:rPr>
          <w:b/>
        </w:rPr>
      </w:pPr>
      <w:r>
        <w:t xml:space="preserve">In order to generate a List of Tables easily, you will need to assign a caption to all of the tables in your document. After this has happened, click on the References Ribbon, select Insert Table of Figures, under general select Table from drop down box, select </w:t>
      </w:r>
      <w:r w:rsidR="007D63E4">
        <w:t>OK</w:t>
      </w:r>
      <w:r>
        <w:t>.</w:t>
      </w:r>
      <w:r w:rsidR="00020C2C" w:rsidRPr="00020C2C">
        <w:rPr>
          <w:b/>
        </w:rPr>
        <w:t xml:space="preserve"> </w:t>
      </w:r>
      <w:r w:rsidR="00020C2C" w:rsidRPr="00732493">
        <w:rPr>
          <w:b/>
        </w:rPr>
        <w:t>Be sure to indent subsequent lines of captions</w:t>
      </w:r>
      <w:r w:rsidR="0061111E">
        <w:rPr>
          <w:b/>
        </w:rPr>
        <w:t>.</w:t>
      </w:r>
    </w:p>
    <w:p w:rsidR="00020C2C" w:rsidRDefault="00020C2C" w:rsidP="005242D4"/>
    <w:p w:rsidR="00CC09BB" w:rsidRPr="00CB1BDE" w:rsidRDefault="00CC09BB" w:rsidP="005242D4">
      <w:r>
        <w:t>If you use landscape pages, make sure the landscape page numbers match what is listed in your List of Tables.</w:t>
      </w:r>
    </w:p>
    <w:p w:rsidR="00077F34" w:rsidRDefault="00077F34">
      <w:pPr>
        <w:spacing w:line="276" w:lineRule="auto"/>
        <w:contextualSpacing w:val="0"/>
      </w:pPr>
    </w:p>
    <w:p w:rsidR="00312A18" w:rsidRDefault="00312A18">
      <w:pPr>
        <w:spacing w:line="276" w:lineRule="auto"/>
        <w:contextualSpacing w:val="0"/>
      </w:pPr>
      <w:r>
        <w:br w:type="page"/>
      </w:r>
    </w:p>
    <w:p w:rsidR="00DF44D6" w:rsidRDefault="00DF44D6" w:rsidP="00FD291F">
      <w:pPr>
        <w:pStyle w:val="PurdueHeading1"/>
      </w:pPr>
      <w:bookmarkStart w:id="1" w:name="_Toc517701307"/>
      <w:r>
        <w:lastRenderedPageBreak/>
        <w:t xml:space="preserve">LIST OF </w:t>
      </w:r>
      <w:r w:rsidRPr="00FD291F">
        <w:t>FIGURES</w:t>
      </w:r>
      <w:bookmarkEnd w:id="1"/>
    </w:p>
    <w:p w:rsidR="000F23BC"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517684227" w:history="1">
        <w:r w:rsidR="000F23BC" w:rsidRPr="002046C5">
          <w:rPr>
            <w:rStyle w:val="Hyperlink"/>
            <w:noProof/>
          </w:rPr>
          <w:t>Figure 1: Styles Box</w:t>
        </w:r>
        <w:r w:rsidR="000F23BC">
          <w:rPr>
            <w:noProof/>
            <w:webHidden/>
          </w:rPr>
          <w:tab/>
        </w:r>
        <w:r w:rsidR="000F23BC">
          <w:rPr>
            <w:noProof/>
            <w:webHidden/>
          </w:rPr>
          <w:fldChar w:fldCharType="begin"/>
        </w:r>
        <w:r w:rsidR="000F23BC">
          <w:rPr>
            <w:noProof/>
            <w:webHidden/>
          </w:rPr>
          <w:instrText xml:space="preserve"> PAGEREF _Toc517684227 \h </w:instrText>
        </w:r>
        <w:r w:rsidR="000F23BC">
          <w:rPr>
            <w:noProof/>
            <w:webHidden/>
          </w:rPr>
        </w:r>
        <w:r w:rsidR="000F23BC">
          <w:rPr>
            <w:noProof/>
            <w:webHidden/>
          </w:rPr>
          <w:fldChar w:fldCharType="separate"/>
        </w:r>
        <w:r w:rsidR="004D490D">
          <w:rPr>
            <w:noProof/>
            <w:webHidden/>
          </w:rPr>
          <w:t>16</w:t>
        </w:r>
        <w:r w:rsidR="000F23BC">
          <w:rPr>
            <w:noProof/>
            <w:webHidden/>
          </w:rPr>
          <w:fldChar w:fldCharType="end"/>
        </w:r>
      </w:hyperlink>
    </w:p>
    <w:p w:rsidR="000F23BC" w:rsidRDefault="004D490D">
      <w:pPr>
        <w:pStyle w:val="TableofFigures"/>
        <w:tabs>
          <w:tab w:val="right" w:leader="dot" w:pos="9350"/>
        </w:tabs>
        <w:rPr>
          <w:rFonts w:asciiTheme="minorHAnsi" w:eastAsiaTheme="minorEastAsia" w:hAnsiTheme="minorHAnsi"/>
          <w:noProof/>
          <w:sz w:val="22"/>
        </w:rPr>
      </w:pPr>
      <w:hyperlink w:anchor="_Toc517684228" w:history="1">
        <w:r w:rsidR="000F23BC" w:rsidRPr="002046C5">
          <w:rPr>
            <w:rStyle w:val="Hyperlink"/>
            <w:noProof/>
          </w:rPr>
          <w:t>Figure 2 Purdue Fountains</w:t>
        </w:r>
        <w:r w:rsidR="000F23BC">
          <w:rPr>
            <w:noProof/>
            <w:webHidden/>
          </w:rPr>
          <w:tab/>
        </w:r>
        <w:r w:rsidR="000F23BC">
          <w:rPr>
            <w:noProof/>
            <w:webHidden/>
          </w:rPr>
          <w:fldChar w:fldCharType="begin"/>
        </w:r>
        <w:r w:rsidR="000F23BC">
          <w:rPr>
            <w:noProof/>
            <w:webHidden/>
          </w:rPr>
          <w:instrText xml:space="preserve"> PAGEREF _Toc517684228 \h </w:instrText>
        </w:r>
        <w:r w:rsidR="000F23BC">
          <w:rPr>
            <w:noProof/>
            <w:webHidden/>
          </w:rPr>
        </w:r>
        <w:r w:rsidR="000F23BC">
          <w:rPr>
            <w:noProof/>
            <w:webHidden/>
          </w:rPr>
          <w:fldChar w:fldCharType="separate"/>
        </w:r>
        <w:r>
          <w:rPr>
            <w:noProof/>
            <w:webHidden/>
          </w:rPr>
          <w:t>19</w:t>
        </w:r>
        <w:r w:rsidR="000F23BC">
          <w:rPr>
            <w:noProof/>
            <w:webHidden/>
          </w:rPr>
          <w:fldChar w:fldCharType="end"/>
        </w:r>
      </w:hyperlink>
    </w:p>
    <w:p w:rsidR="000F23BC" w:rsidRDefault="004D490D">
      <w:pPr>
        <w:pStyle w:val="TableofFigures"/>
        <w:tabs>
          <w:tab w:val="right" w:leader="dot" w:pos="9350"/>
        </w:tabs>
        <w:rPr>
          <w:rFonts w:asciiTheme="minorHAnsi" w:eastAsiaTheme="minorEastAsia" w:hAnsiTheme="minorHAnsi"/>
          <w:noProof/>
          <w:sz w:val="22"/>
        </w:rPr>
      </w:pPr>
      <w:hyperlink w:anchor="_Toc517684229" w:history="1">
        <w:r w:rsidR="000F23BC" w:rsidRPr="002046C5">
          <w:rPr>
            <w:rStyle w:val="Hyperlink"/>
            <w:noProof/>
          </w:rPr>
          <w:t>Figure 3. Oversized Figures</w:t>
        </w:r>
        <w:bookmarkStart w:id="2" w:name="_GoBack"/>
        <w:bookmarkEnd w:id="2"/>
        <w:r w:rsidR="000F23BC">
          <w:rPr>
            <w:noProof/>
            <w:webHidden/>
          </w:rPr>
          <w:tab/>
        </w:r>
        <w:r w:rsidR="000F23BC">
          <w:rPr>
            <w:noProof/>
            <w:webHidden/>
          </w:rPr>
          <w:fldChar w:fldCharType="begin"/>
        </w:r>
        <w:r w:rsidR="000F23BC">
          <w:rPr>
            <w:noProof/>
            <w:webHidden/>
          </w:rPr>
          <w:instrText xml:space="preserve"> PAGEREF _Toc517684229 \h </w:instrText>
        </w:r>
        <w:r w:rsidR="000F23BC">
          <w:rPr>
            <w:noProof/>
            <w:webHidden/>
          </w:rPr>
        </w:r>
        <w:r w:rsidR="000F23BC">
          <w:rPr>
            <w:noProof/>
            <w:webHidden/>
          </w:rPr>
          <w:fldChar w:fldCharType="separate"/>
        </w:r>
        <w:r>
          <w:rPr>
            <w:noProof/>
            <w:webHidden/>
          </w:rPr>
          <w:t>21</w:t>
        </w:r>
        <w:r w:rsidR="000F23BC">
          <w:rPr>
            <w:noProof/>
            <w:webHidden/>
          </w:rPr>
          <w:fldChar w:fldCharType="end"/>
        </w:r>
      </w:hyperlink>
    </w:p>
    <w:p w:rsidR="000F23BC" w:rsidRDefault="004D490D">
      <w:pPr>
        <w:pStyle w:val="TableofFigures"/>
        <w:tabs>
          <w:tab w:val="right" w:leader="dot" w:pos="9350"/>
        </w:tabs>
        <w:rPr>
          <w:rFonts w:asciiTheme="minorHAnsi" w:eastAsiaTheme="minorEastAsia" w:hAnsiTheme="minorHAnsi"/>
          <w:noProof/>
          <w:sz w:val="22"/>
        </w:rPr>
      </w:pPr>
      <w:hyperlink r:id="rId10" w:anchor="_Toc517684230" w:history="1">
        <w:r w:rsidR="000F23BC" w:rsidRPr="002046C5">
          <w:rPr>
            <w:rStyle w:val="Hyperlink"/>
            <w:noProof/>
          </w:rPr>
          <w:t>Figure 3: Snowy Hovde Hall</w:t>
        </w:r>
        <w:r w:rsidR="000F23BC">
          <w:rPr>
            <w:noProof/>
            <w:webHidden/>
          </w:rPr>
          <w:tab/>
        </w:r>
        <w:r w:rsidR="000F23BC">
          <w:rPr>
            <w:noProof/>
            <w:webHidden/>
          </w:rPr>
          <w:fldChar w:fldCharType="begin"/>
        </w:r>
        <w:r w:rsidR="000F23BC">
          <w:rPr>
            <w:noProof/>
            <w:webHidden/>
          </w:rPr>
          <w:instrText xml:space="preserve"> PAGEREF _Toc517684230 \h </w:instrText>
        </w:r>
        <w:r w:rsidR="000F23BC">
          <w:rPr>
            <w:noProof/>
            <w:webHidden/>
          </w:rPr>
        </w:r>
        <w:r w:rsidR="000F23BC">
          <w:rPr>
            <w:noProof/>
            <w:webHidden/>
          </w:rPr>
          <w:fldChar w:fldCharType="separate"/>
        </w:r>
        <w:r>
          <w:rPr>
            <w:noProof/>
            <w:webHidden/>
          </w:rPr>
          <w:t>22</w:t>
        </w:r>
        <w:r w:rsidR="000F23BC">
          <w:rPr>
            <w:noProof/>
            <w:webHidden/>
          </w:rPr>
          <w:fldChar w:fldCharType="end"/>
        </w:r>
      </w:hyperlink>
    </w:p>
    <w:p w:rsidR="00CB1BDE" w:rsidRDefault="00DE1486" w:rsidP="00FD291F">
      <w:r>
        <w:fldChar w:fldCharType="end"/>
      </w:r>
    </w:p>
    <w:p w:rsidR="00020C2C" w:rsidRPr="00732493" w:rsidRDefault="00CB1BDE" w:rsidP="00020C2C">
      <w:pPr>
        <w:rPr>
          <w:b/>
        </w:rPr>
      </w:pPr>
      <w:r>
        <w:t xml:space="preserve">In order to generate a List of Figures easily, you will need to assign a caption to all of the tables in your document. After this has happened, click on the References Ribbon, select Insert Table of Figures, under general select Figures from drop down box, select </w:t>
      </w:r>
      <w:r w:rsidR="007D63E4">
        <w:t>OK</w:t>
      </w:r>
      <w:r>
        <w:t>.</w:t>
      </w:r>
      <w:r w:rsidR="00020C2C">
        <w:t xml:space="preserve"> </w:t>
      </w:r>
      <w:r w:rsidR="00020C2C" w:rsidRPr="00732493">
        <w:rPr>
          <w:b/>
        </w:rPr>
        <w:t>Be sure to indent subsequent lines of captions.</w:t>
      </w:r>
    </w:p>
    <w:p w:rsidR="00CC09BB" w:rsidRDefault="00CC09BB" w:rsidP="00CB1BDE"/>
    <w:p w:rsidR="00CC09BB" w:rsidRPr="00CB1BDE" w:rsidRDefault="00CC09BB" w:rsidP="005242D4">
      <w:r>
        <w:t>If you use landscape pages, make sure the landscape page numbers match what is listed in your List of Figures.</w:t>
      </w:r>
    </w:p>
    <w:p w:rsidR="00CC09BB" w:rsidRDefault="00CC09BB" w:rsidP="00CB1BDE"/>
    <w:p w:rsidR="00312A18" w:rsidRDefault="00312A18" w:rsidP="00CB1BDE">
      <w:r>
        <w:br w:type="page"/>
      </w:r>
    </w:p>
    <w:p w:rsidR="00B250EC" w:rsidRDefault="00B250EC" w:rsidP="00BC6467">
      <w:pPr>
        <w:pStyle w:val="PurdueHeading1"/>
      </w:pPr>
      <w:bookmarkStart w:id="3" w:name="_Toc517701308"/>
      <w:r>
        <w:lastRenderedPageBreak/>
        <w:t>EXTRA HEADINGS</w:t>
      </w:r>
      <w:bookmarkEnd w:id="3"/>
    </w:p>
    <w:p w:rsidR="0073538E" w:rsidRPr="0061111E" w:rsidRDefault="0073538E" w:rsidP="005242D4">
      <w:pPr>
        <w:rPr>
          <w:b/>
        </w:rPr>
      </w:pPr>
      <w:r w:rsidRPr="0061111E">
        <w:rPr>
          <w:b/>
        </w:rPr>
        <w:t>OPTIONAL SECTION</w:t>
      </w:r>
    </w:p>
    <w:p w:rsidR="0073538E" w:rsidRDefault="0073538E" w:rsidP="00BC6467"/>
    <w:p w:rsidR="00B250EC" w:rsidRDefault="00B250EC" w:rsidP="005242D4">
      <w:r>
        <w:t xml:space="preserve"> If you do not have a Glossary, List of Abbreviations, List of Symbols, or Nomenclature section, delete this page.</w:t>
      </w:r>
    </w:p>
    <w:p w:rsidR="00B250EC" w:rsidRDefault="00B250EC" w:rsidP="00BC6467"/>
    <w:p w:rsidR="00B250EC" w:rsidRDefault="00B250EC" w:rsidP="005242D4">
      <w:r>
        <w:t>If you are using this page, choose one of the headings above.</w:t>
      </w:r>
    </w:p>
    <w:p w:rsidR="00B250EC" w:rsidRDefault="00B250EC" w:rsidP="005242D4"/>
    <w:p w:rsidR="00B250EC" w:rsidRDefault="00B250EC" w:rsidP="005242D4">
      <w:r>
        <w:t>Entries should be spaced consistently (single line spacing, 1.5 line spacing or double line spacing are all acceptable when applied consistently).</w:t>
      </w:r>
      <w:r w:rsidR="004137EC">
        <w:t xml:space="preserve"> If you wish, you can use 2 columns to fit nomenclature, definitions, terms, etc. onto one page.</w:t>
      </w:r>
    </w:p>
    <w:p w:rsidR="00B250EC" w:rsidRDefault="00B250EC" w:rsidP="00BC6467"/>
    <w:p w:rsidR="00B250EC" w:rsidRDefault="00B250EC" w:rsidP="005242D4">
      <w:r>
        <w:t>To copy &amp; paste your work here, please highlight the paragraphs to replace the text.</w:t>
      </w:r>
    </w:p>
    <w:p w:rsidR="00B250EC" w:rsidRDefault="00B250EC" w:rsidP="00BC6467"/>
    <w:p w:rsidR="00B250EC" w:rsidRDefault="00B250EC" w:rsidP="005242D4">
      <w:r>
        <w:t>If this section is more than 2 pages, it can be placed at the back of the thesis</w:t>
      </w:r>
      <w:r w:rsidR="00077F34">
        <w:t>, following the VITA</w:t>
      </w:r>
      <w:r>
        <w:t>. Consult with your departme</w:t>
      </w:r>
      <w:r w:rsidR="00077F34">
        <w:t>nt.</w:t>
      </w:r>
    </w:p>
    <w:p w:rsidR="00312A18" w:rsidRDefault="00312A18" w:rsidP="00BC6467">
      <w:r>
        <w:br w:type="page"/>
      </w:r>
    </w:p>
    <w:p w:rsidR="00DF44D6" w:rsidRDefault="00B250EC" w:rsidP="00BC6467">
      <w:pPr>
        <w:pStyle w:val="PurdueHeading1"/>
      </w:pPr>
      <w:bookmarkStart w:id="4" w:name="_Toc517701309"/>
      <w:r>
        <w:lastRenderedPageBreak/>
        <w:t>ABSTRACT</w:t>
      </w:r>
      <w:bookmarkEnd w:id="4"/>
    </w:p>
    <w:sdt>
      <w:sdtPr>
        <w:id w:val="-29261638"/>
        <w:lock w:val="contentLocked"/>
        <w:placeholder>
          <w:docPart w:val="DefaultPlaceholder_1081868574"/>
        </w:placeholder>
        <w:group/>
      </w:sdtPr>
      <w:sdtEndPr/>
      <w:sdtContent>
        <w:p w:rsidR="00D57A77" w:rsidRPr="00FD291F" w:rsidRDefault="00D57A77" w:rsidP="00FD291F">
          <w:pPr>
            <w:spacing w:line="240" w:lineRule="auto"/>
          </w:pPr>
          <w:r w:rsidRPr="00FD291F">
            <w:t xml:space="preserve">Author: </w:t>
          </w:r>
          <w:sdt>
            <w:sdtPr>
              <w:id w:val="1814527459"/>
              <w:placeholder>
                <w:docPart w:val="DefaultPlaceholder_1081868574"/>
              </w:placeholder>
            </w:sdtPr>
            <w:sdtEndPr/>
            <w:sdtContent>
              <w:proofErr w:type="spellStart"/>
              <w:r w:rsidRPr="00FD291F">
                <w:t>LastName</w:t>
              </w:r>
              <w:proofErr w:type="spellEnd"/>
              <w:r w:rsidRPr="00FD291F">
                <w:t xml:space="preserve">, </w:t>
              </w:r>
              <w:proofErr w:type="spellStart"/>
              <w:r w:rsidRPr="00FD291F">
                <w:t>FirstName</w:t>
              </w:r>
              <w:proofErr w:type="spellEnd"/>
              <w:r w:rsidRPr="00FD291F">
                <w:t>, Middle Initial.</w:t>
              </w:r>
            </w:sdtContent>
          </w:sdt>
          <w:r w:rsidRPr="00FD291F">
            <w:t xml:space="preserve"> </w:t>
          </w:r>
          <w:sdt>
            <w:sdtPr>
              <w:id w:val="-1878151356"/>
              <w:placeholder>
                <w:docPart w:val="DefaultPlaceholder_1081868575"/>
              </w:placeholder>
              <w:comboBox>
                <w:listItem w:value="Choose an item."/>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rsidRPr="00FD291F">
                <w:t>Choose Degree</w:t>
              </w:r>
            </w:sdtContent>
          </w:sdt>
        </w:p>
        <w:p w:rsidR="00D57A77" w:rsidRPr="00FD291F" w:rsidRDefault="00D57A77" w:rsidP="00FD291F">
          <w:pPr>
            <w:spacing w:line="240" w:lineRule="auto"/>
          </w:pPr>
          <w:r w:rsidRPr="00FD291F">
            <w:t>Institution: Purdue University</w:t>
          </w:r>
        </w:p>
        <w:p w:rsidR="00D57A77" w:rsidRPr="00FD291F" w:rsidRDefault="00D57A77" w:rsidP="00FD291F">
          <w:pPr>
            <w:spacing w:line="240" w:lineRule="auto"/>
          </w:pPr>
          <w:r w:rsidRPr="00FD291F">
            <w:t xml:space="preserve">Degree Received: </w:t>
          </w:r>
          <w:sdt>
            <w:sdtPr>
              <w:id w:val="-2108801664"/>
              <w:placeholder>
                <w:docPart w:val="DefaultPlaceholder_1081868575"/>
              </w:placeholder>
              <w:comboBox>
                <w:listItem w:value="Choose an ite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Pr="00FD291F">
                <w:t>Choose Graduation Term</w:t>
              </w:r>
            </w:sdtContent>
          </w:sdt>
        </w:p>
      </w:sdtContent>
    </w:sdt>
    <w:p w:rsidR="00D57A77" w:rsidRPr="00FD291F" w:rsidRDefault="00D57A77" w:rsidP="008E345B">
      <w:pPr>
        <w:spacing w:line="240" w:lineRule="auto"/>
        <w:ind w:left="630" w:hanging="630"/>
      </w:pPr>
      <w:r w:rsidRPr="00FD291F">
        <w:t>Title:</w:t>
      </w:r>
      <w:r w:rsidR="0030042D">
        <w:t xml:space="preserve"> </w:t>
      </w:r>
      <w:r w:rsidR="00B250EC" w:rsidRPr="00FD291F">
        <w:t xml:space="preserve">Type Your Thesis </w:t>
      </w:r>
      <w:r w:rsidR="00B250EC" w:rsidRPr="00FF36B6">
        <w:t>Capitalizing</w:t>
      </w:r>
      <w:r w:rsidR="00B250EC" w:rsidRPr="00FD291F">
        <w:t xml:space="preserve"> the First Letter of Major Words: Do Not Use All Caps</w:t>
      </w:r>
      <w:r w:rsidRPr="00FD291F">
        <w:t>. Be sure to indent subsequent lines of your title.</w:t>
      </w:r>
    </w:p>
    <w:sdt>
      <w:sdtPr>
        <w:id w:val="1949884570"/>
        <w:lock w:val="contentLocked"/>
        <w:placeholder>
          <w:docPart w:val="DefaultPlaceholder_1081868574"/>
        </w:placeholder>
        <w:group/>
      </w:sdtPr>
      <w:sdtEndPr/>
      <w:sdtContent>
        <w:p w:rsidR="00B250EC" w:rsidRPr="00FD291F" w:rsidRDefault="0030042D" w:rsidP="00FD291F">
          <w:pPr>
            <w:spacing w:line="240" w:lineRule="auto"/>
          </w:pPr>
          <w:r>
            <w:t>Committee Chair</w:t>
          </w:r>
          <w:r w:rsidR="00B250EC" w:rsidRPr="00FD291F">
            <w:t xml:space="preserve">: </w:t>
          </w:r>
          <w:sdt>
            <w:sdtPr>
              <w:id w:val="1773507593"/>
              <w:placeholder>
                <w:docPart w:val="DefaultPlaceholder_1081868574"/>
              </w:placeholder>
            </w:sdtPr>
            <w:sdtEndPr/>
            <w:sdtContent>
              <w:proofErr w:type="spellStart"/>
              <w:r w:rsidR="00B250EC" w:rsidRPr="00FD291F">
                <w:t>FirstName</w:t>
              </w:r>
              <w:proofErr w:type="spellEnd"/>
              <w:r w:rsidR="00B250EC" w:rsidRPr="00FD291F">
                <w:t xml:space="preserve"> </w:t>
              </w:r>
              <w:proofErr w:type="spellStart"/>
              <w:r w:rsidR="00B250EC" w:rsidRPr="00FD291F">
                <w:t>LastName</w:t>
              </w:r>
              <w:proofErr w:type="spellEnd"/>
            </w:sdtContent>
          </w:sdt>
        </w:p>
      </w:sdtContent>
    </w:sdt>
    <w:p w:rsidR="00B250EC" w:rsidRDefault="00B250EC" w:rsidP="00BC6467"/>
    <w:p w:rsidR="00B250EC" w:rsidRPr="0061111E" w:rsidRDefault="00B250EC" w:rsidP="005242D4">
      <w:pPr>
        <w:rPr>
          <w:b/>
        </w:rPr>
      </w:pPr>
      <w:r w:rsidRPr="0061111E">
        <w:rPr>
          <w:b/>
        </w:rPr>
        <w:t>REQUIRED SECTION</w:t>
      </w:r>
    </w:p>
    <w:p w:rsidR="00B250EC" w:rsidRDefault="00B250EC" w:rsidP="00BC6467"/>
    <w:p w:rsidR="00B250EC" w:rsidRDefault="00B250EC" w:rsidP="005242D4">
      <w:r>
        <w:t xml:space="preserve">Two different kinds of paragraph spacing will be used on this page. The first three lines, where your personal information is included, make up the introduction block or introduction paragraph. Use only single space </w:t>
      </w:r>
      <w:r w:rsidR="00D67B55">
        <w:t>and set Before/After space setting to zero (in Paragraph setting box).</w:t>
      </w:r>
    </w:p>
    <w:p w:rsidR="009109A6" w:rsidRDefault="009109A6" w:rsidP="00BC6467"/>
    <w:p w:rsidR="009109A6" w:rsidRDefault="009109A6" w:rsidP="005242D4">
      <w:r>
        <w:t>In the main body of the abstract, use the same spacing you use throughout the rest of your document (either double spacing or 1.5 line spacing).</w:t>
      </w:r>
    </w:p>
    <w:p w:rsidR="009109A6" w:rsidRDefault="009109A6" w:rsidP="00BC6467"/>
    <w:p w:rsidR="009109A6" w:rsidRDefault="009109A6" w:rsidP="005242D4">
      <w:r>
        <w:t>To copy &amp; paste your work here, please highlight the paragraphs to replace the text.</w:t>
      </w:r>
    </w:p>
    <w:p w:rsidR="00342F7B" w:rsidRDefault="00342F7B" w:rsidP="00BC6467"/>
    <w:p w:rsidR="00342F7B" w:rsidRDefault="00342F7B" w:rsidP="005242D4">
      <w:r>
        <w:t>Keep the section break below to allow Chapter 1 to start page 1.</w:t>
      </w:r>
    </w:p>
    <w:p w:rsidR="00D52619" w:rsidRDefault="00D52619" w:rsidP="00BC6467">
      <w:r>
        <w:br w:type="page"/>
      </w:r>
    </w:p>
    <w:p w:rsidR="00342F7B" w:rsidRDefault="00342F7B" w:rsidP="00342F7B">
      <w:pPr>
        <w:sectPr w:rsidR="00342F7B" w:rsidSect="00D52619">
          <w:headerReference w:type="default" r:id="rId11"/>
          <w:pgSz w:w="12240" w:h="15840"/>
          <w:pgMar w:top="1440" w:right="1440" w:bottom="1440" w:left="1440" w:header="720" w:footer="720" w:gutter="0"/>
          <w:cols w:space="720"/>
          <w:formProt w:val="0"/>
          <w:docGrid w:linePitch="360"/>
        </w:sectPr>
      </w:pPr>
    </w:p>
    <w:p w:rsidR="009109A6" w:rsidRDefault="009109A6" w:rsidP="00342F7B">
      <w:pPr>
        <w:pStyle w:val="PurdueHeading1"/>
        <w:tabs>
          <w:tab w:val="center" w:pos="4320"/>
          <w:tab w:val="right" w:pos="8640"/>
        </w:tabs>
      </w:pPr>
      <w:bookmarkStart w:id="5" w:name="_Toc517701310"/>
      <w:r>
        <w:lastRenderedPageBreak/>
        <w:t>INTRODUCTION</w:t>
      </w:r>
      <w:bookmarkEnd w:id="5"/>
    </w:p>
    <w:p w:rsidR="006E4EAA" w:rsidRDefault="0073538E" w:rsidP="006E4EAA">
      <w:pPr>
        <w:pStyle w:val="PurdueHeading2"/>
      </w:pPr>
      <w:bookmarkStart w:id="6" w:name="_Toc517701311"/>
      <w:r>
        <w:t>The Basics</w:t>
      </w:r>
      <w:bookmarkEnd w:id="6"/>
    </w:p>
    <w:p w:rsidR="006E4EAA" w:rsidRDefault="006E4EAA" w:rsidP="005242D4">
      <w:r>
        <w:t>This template is best used with MS Office 2013 on a PC or MS Word 2016 on a Mac.</w:t>
      </w:r>
      <w:r w:rsidR="001C386A">
        <w:t xml:space="preserve"> It is suggested to turn on the Show/Hide tool (</w:t>
      </w:r>
      <w:r w:rsidR="001C386A">
        <w:rPr>
          <w:rFonts w:cs="Times New Roman"/>
        </w:rPr>
        <w:t>¶</w:t>
      </w:r>
      <w:r w:rsidR="001C386A">
        <w:t>) that can be found on the Home ribbon so you can track you spacing and section breaks.</w:t>
      </w:r>
    </w:p>
    <w:p w:rsidR="006E4EAA" w:rsidRDefault="006E4EAA" w:rsidP="00BC6467"/>
    <w:p w:rsidR="009109A6" w:rsidRDefault="009109A6" w:rsidP="005242D4">
      <w:pPr>
        <w:rPr>
          <w:rStyle w:val="Hyperlink"/>
          <w:rFonts w:cs="Times New Roman"/>
          <w:b/>
        </w:rPr>
      </w:pPr>
      <w:r>
        <w:t xml:space="preserve">Review the Template Guide before you begin. Use it for troubleshooting. If you can’t find a solution there, try </w:t>
      </w:r>
      <w:hyperlink r:id="rId12" w:history="1">
        <w:r w:rsidRPr="00917808">
          <w:rPr>
            <w:rStyle w:val="Hyperlink"/>
          </w:rPr>
          <w:t>Microsoft’s extensive help pages</w:t>
        </w:r>
      </w:hyperlink>
      <w:r w:rsidR="00917808">
        <w:t xml:space="preserve">. </w:t>
      </w:r>
    </w:p>
    <w:p w:rsidR="00D86979" w:rsidRDefault="00D86979" w:rsidP="00D86979">
      <w:pPr>
        <w:pStyle w:val="PurdueHeading3"/>
      </w:pPr>
      <w:bookmarkStart w:id="7" w:name="_Toc517701312"/>
      <w:r>
        <w:t>Margins</w:t>
      </w:r>
      <w:bookmarkEnd w:id="7"/>
    </w:p>
    <w:p w:rsidR="0061111E" w:rsidRDefault="0061111E" w:rsidP="0061111E">
      <w:r>
        <w:t>Margin requirements are 1” left, bottom, right, and top margins. 1.5” top margins are required on Title and Statement of Approval pages.</w:t>
      </w:r>
    </w:p>
    <w:p w:rsidR="0061111E" w:rsidRDefault="0061111E" w:rsidP="0061111E"/>
    <w:p w:rsidR="0061111E" w:rsidRDefault="0061111E" w:rsidP="0061111E">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9109A6" w:rsidRDefault="00CE788E" w:rsidP="00CE788E">
      <w:pPr>
        <w:pStyle w:val="PurdueHeading3"/>
      </w:pPr>
      <w:bookmarkStart w:id="8" w:name="_Toc517701313"/>
      <w:r>
        <w:t>Heading Styles</w:t>
      </w:r>
      <w:bookmarkEnd w:id="8"/>
    </w:p>
    <w:p w:rsidR="00C73EDB" w:rsidRDefault="00CE788E" w:rsidP="005242D4">
      <w:r>
        <w:t xml:space="preserve">There are many heading styles that have been added to the Styles Ribbon. There are Purdue Headings 1-6 above. </w:t>
      </w:r>
      <w:r w:rsidR="007A7B87">
        <w:t>You will have to manually change the text back to normal style after you apply the heading. You will want to use these styles so you can generate a table of contents without any issues. If you open the navigation toolbar [Ctrl + F] and under the search document bar you choose “Browse headings in your document” you will be able to easily track which headings will go in your table of contents.</w:t>
      </w:r>
      <w:r w:rsidR="00D031E3">
        <w:t xml:space="preserve"> </w:t>
      </w:r>
      <w:r w:rsidR="006E4EAA">
        <w:t xml:space="preserve">It is also common for </w:t>
      </w:r>
      <w:r w:rsidR="004137EC">
        <w:t>students to center ALL of their headings on the page. If you wish to use this method, simply right click on the heading style &gt; Modify &gt; choose the center alignment &gt; OK.</w:t>
      </w:r>
      <w:r w:rsidR="00906D13">
        <w:t xml:space="preserve"> </w:t>
      </w:r>
      <w:r w:rsidR="004137EC">
        <w:t>You can also use the same method to remove the italicizing if you do not want your subheadings to be italicized.</w:t>
      </w:r>
    </w:p>
    <w:p w:rsidR="00C73EDB" w:rsidRDefault="00C73EDB" w:rsidP="005242D4">
      <w:r>
        <w:lastRenderedPageBreak/>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w:t>
      </w:r>
      <w:r w:rsidR="00C47CF3">
        <w:t xml:space="preserve"> – if you had previously formatted the Table of Contents, you may have to re-format.</w:t>
      </w:r>
    </w:p>
    <w:p w:rsidR="007A7B87" w:rsidRDefault="007A7B87" w:rsidP="00E34137">
      <w:pPr>
        <w:pStyle w:val="PurdueHeading4"/>
      </w:pPr>
      <w:bookmarkStart w:id="9" w:name="_Toc517701314"/>
      <w:r>
        <w:t xml:space="preserve">Purdue </w:t>
      </w:r>
      <w:r w:rsidRPr="00E34137">
        <w:t>Heading</w:t>
      </w:r>
      <w:r>
        <w:t xml:space="preserve"> 1</w:t>
      </w:r>
      <w:bookmarkEnd w:id="9"/>
    </w:p>
    <w:p w:rsidR="007A7B87" w:rsidRDefault="007A7B87" w:rsidP="005242D4">
      <w:r>
        <w:t>This heading will be your normal Major/Chapter heading. It will be bolded, centered on page, you will not want to use this heading for any title before the table of contents – these titles do not belong in the table. You will use this heading for anything after the table.</w:t>
      </w:r>
      <w:r w:rsidR="008F44DE">
        <w:t xml:space="preserve"> This heading is formatted for 3 single spaces after the heading and before the text – do not reformat this as it is a University requirement. Example:</w:t>
      </w:r>
    </w:p>
    <w:p w:rsidR="008F44DE" w:rsidRDefault="008F44DE" w:rsidP="008F44DE">
      <w:pPr>
        <w:jc w:val="center"/>
        <w:rPr>
          <w:b/>
        </w:rPr>
      </w:pPr>
      <w:r w:rsidRPr="00F3542B">
        <w:rPr>
          <w:b/>
          <w:sz w:val="28"/>
        </w:rPr>
        <w:t>INTRODUCTION</w:t>
      </w:r>
    </w:p>
    <w:p w:rsidR="007A7B87" w:rsidRDefault="007A7B87" w:rsidP="007A7B87">
      <w:pPr>
        <w:pStyle w:val="PurdueHeading4"/>
      </w:pPr>
      <w:bookmarkStart w:id="10" w:name="_Toc517701315"/>
      <w:r>
        <w:t>Purdue Heading 2</w:t>
      </w:r>
      <w:bookmarkEnd w:id="10"/>
    </w:p>
    <w:p w:rsidR="007A7B87" w:rsidRDefault="007A7B87" w:rsidP="005242D4">
      <w:r>
        <w:t xml:space="preserve">This heading will be a secondary heading. It will be bolded, centered on page, but will not be typed in all caps. </w:t>
      </w:r>
      <w:r w:rsidR="008F44DE">
        <w:t>Example:</w:t>
      </w:r>
    </w:p>
    <w:p w:rsidR="008F44DE" w:rsidRPr="008F44DE" w:rsidRDefault="008F44DE" w:rsidP="008F44DE">
      <w:pPr>
        <w:jc w:val="center"/>
        <w:rPr>
          <w:b/>
        </w:rPr>
      </w:pPr>
      <w:r w:rsidRPr="008F44DE">
        <w:rPr>
          <w:b/>
        </w:rPr>
        <w:t>Introduction</w:t>
      </w:r>
    </w:p>
    <w:p w:rsidR="007A7B87" w:rsidRDefault="007A7B87" w:rsidP="007A7B87">
      <w:pPr>
        <w:pStyle w:val="PurdueHeading4"/>
      </w:pPr>
      <w:bookmarkStart w:id="11" w:name="_Toc517701316"/>
      <w:r>
        <w:t>Purdue Heading 3</w:t>
      </w:r>
      <w:bookmarkEnd w:id="11"/>
    </w:p>
    <w:p w:rsidR="007A7B87" w:rsidRDefault="007A7B87" w:rsidP="005242D4">
      <w:r>
        <w:t>This heading is a level 3 heading. It will be bolded and aligned with the 1” left margin.</w:t>
      </w:r>
      <w:r w:rsidR="008F44DE">
        <w:t xml:space="preserve"> Example:</w:t>
      </w:r>
    </w:p>
    <w:p w:rsidR="008F44DE" w:rsidRPr="008F44DE" w:rsidRDefault="008F44DE" w:rsidP="00F452D7">
      <w:pPr>
        <w:rPr>
          <w:b/>
        </w:rPr>
      </w:pPr>
      <w:r w:rsidRPr="008F44DE">
        <w:rPr>
          <w:b/>
        </w:rPr>
        <w:t>Introduction</w:t>
      </w:r>
    </w:p>
    <w:p w:rsidR="007A7B87" w:rsidRDefault="007A7B87" w:rsidP="007A7B87">
      <w:pPr>
        <w:pStyle w:val="PurdueHeading4"/>
      </w:pPr>
      <w:bookmarkStart w:id="12" w:name="_Toc517701317"/>
      <w:r>
        <w:t>Purdue Heading 4</w:t>
      </w:r>
      <w:bookmarkEnd w:id="12"/>
    </w:p>
    <w:p w:rsidR="007A7B87" w:rsidRDefault="007A7B87" w:rsidP="005242D4">
      <w:r>
        <w:t xml:space="preserve">This heading is a level 4 heading. </w:t>
      </w:r>
      <w:r w:rsidR="008F44DE">
        <w:t>It is indented, bold, and italicized. Example:</w:t>
      </w:r>
    </w:p>
    <w:p w:rsidR="008F44DE" w:rsidRDefault="008F44DE" w:rsidP="007A7B87">
      <w:pPr>
        <w:rPr>
          <w:b/>
          <w:i/>
        </w:rPr>
      </w:pPr>
      <w:r w:rsidRPr="008F44DE">
        <w:rPr>
          <w:b/>
          <w:i/>
        </w:rPr>
        <w:t>Introduction</w:t>
      </w:r>
    </w:p>
    <w:p w:rsidR="007758A3" w:rsidRPr="008F44DE" w:rsidRDefault="007758A3" w:rsidP="007A7B87">
      <w:pPr>
        <w:rPr>
          <w:b/>
          <w:i/>
        </w:rPr>
      </w:pPr>
    </w:p>
    <w:p w:rsidR="007A7B87" w:rsidRDefault="007A7B87" w:rsidP="007A7B87">
      <w:pPr>
        <w:pStyle w:val="PurdueHeading4"/>
      </w:pPr>
      <w:bookmarkStart w:id="13" w:name="_Toc517701318"/>
      <w:r>
        <w:t>Purdue Heading 5</w:t>
      </w:r>
      <w:bookmarkEnd w:id="13"/>
    </w:p>
    <w:p w:rsidR="008F44DE" w:rsidRDefault="008F44DE" w:rsidP="005242D4">
      <w:r>
        <w:t>This is a level 5 heading. It is indented and italicized. Example:</w:t>
      </w:r>
    </w:p>
    <w:p w:rsidR="008F44DE" w:rsidRPr="008F44DE" w:rsidRDefault="008F44DE" w:rsidP="008F44DE">
      <w:pPr>
        <w:rPr>
          <w:i/>
        </w:rPr>
      </w:pPr>
      <w:r w:rsidRPr="008F44DE">
        <w:rPr>
          <w:i/>
        </w:rPr>
        <w:t>Introduction</w:t>
      </w:r>
    </w:p>
    <w:p w:rsidR="007A7B87" w:rsidRDefault="007A7B87" w:rsidP="007A7B87">
      <w:pPr>
        <w:pStyle w:val="PurdueHeading4"/>
      </w:pPr>
      <w:bookmarkStart w:id="14" w:name="_Toc517701319"/>
      <w:r>
        <w:lastRenderedPageBreak/>
        <w:t>Purdue Heading 6</w:t>
      </w:r>
      <w:bookmarkEnd w:id="14"/>
    </w:p>
    <w:p w:rsidR="008F44DE" w:rsidRDefault="008F44DE" w:rsidP="005242D4">
      <w:r>
        <w:t>This is a level 6 heading. It is indented without any other formatting. This level is very rarely used. Example:</w:t>
      </w:r>
    </w:p>
    <w:p w:rsidR="008F44DE" w:rsidRDefault="008F44DE" w:rsidP="008F44DE">
      <w:r>
        <w:t>Introduction</w:t>
      </w:r>
      <w:r w:rsidR="007758A3">
        <w:t>.</w:t>
      </w:r>
    </w:p>
    <w:p w:rsidR="007758A3" w:rsidRDefault="007758A3" w:rsidP="007758A3">
      <w:pPr>
        <w:pStyle w:val="PurdueHeading4"/>
      </w:pPr>
      <w:bookmarkStart w:id="15" w:name="_Toc517701320"/>
      <w:r>
        <w:t xml:space="preserve">Purdue </w:t>
      </w:r>
      <w:proofErr w:type="spellStart"/>
      <w:r>
        <w:t>Biblio</w:t>
      </w:r>
      <w:proofErr w:type="spellEnd"/>
      <w:r>
        <w:t xml:space="preserve"> </w:t>
      </w:r>
      <w:r w:rsidR="00FF36B6">
        <w:t>Text</w:t>
      </w:r>
      <w:bookmarkEnd w:id="15"/>
    </w:p>
    <w:p w:rsidR="007758A3" w:rsidRDefault="007758A3" w:rsidP="005242D4">
      <w:r>
        <w:t xml:space="preserve">This </w:t>
      </w:r>
      <w:r w:rsidR="00FF36B6">
        <w:t>style</w:t>
      </w:r>
      <w:r>
        <w:t xml:space="preserve"> is intended for the Bibliography section. You can begin to type out each reference and the subsequent lines of that reference will be indented. Example:</w:t>
      </w:r>
    </w:p>
    <w:p w:rsidR="00F452D7" w:rsidRDefault="00F452D7" w:rsidP="00F452D7">
      <w:pPr>
        <w:pStyle w:val="PUBiblioText"/>
      </w:pPr>
    </w:p>
    <w:p w:rsidR="00F452D7" w:rsidRDefault="00F452D7" w:rsidP="00F452D7">
      <w:pPr>
        <w:pStyle w:val="PUBiblioText"/>
      </w:pPr>
      <w:r>
        <w:t xml:space="preserve">Applewood, John (2015, December 17). How to Format a Purdue Thesis. Retrieved from </w:t>
      </w:r>
      <w:hyperlink r:id="rId13" w:history="1">
        <w:r w:rsidRPr="00A41274">
          <w:rPr>
            <w:rStyle w:val="Hyperlink"/>
          </w:rPr>
          <w:t>http://www.purdue.edu/gradschool/research/thesis/index.html</w:t>
        </w:r>
      </w:hyperlink>
    </w:p>
    <w:p w:rsidR="0038614F" w:rsidRDefault="00C272E2" w:rsidP="00F452D7">
      <w:pPr>
        <w:pStyle w:val="PurdueHeading2"/>
      </w:pPr>
      <w:bookmarkStart w:id="16" w:name="_Toc517701321"/>
      <w:r w:rsidRPr="00F452D7">
        <w:t>Note</w:t>
      </w:r>
      <w:r w:rsidR="00DE1486" w:rsidRPr="00F452D7">
        <w:t>s</w:t>
      </w:r>
      <w:bookmarkEnd w:id="16"/>
    </w:p>
    <w:p w:rsidR="00CE788E" w:rsidRDefault="00CE788E" w:rsidP="005242D4">
      <w:r>
        <w:t>If you are planning to include List of Figures and List of Tables, we recommend you using the following method to insert your captions:</w:t>
      </w:r>
    </w:p>
    <w:p w:rsidR="00CE788E" w:rsidRDefault="00CE788E" w:rsidP="00CE788E">
      <w:pPr>
        <w:pStyle w:val="ListParagraph"/>
        <w:numPr>
          <w:ilvl w:val="0"/>
          <w:numId w:val="2"/>
        </w:numPr>
      </w:pPr>
      <w:r>
        <w:t>In Ribbon above, click References</w:t>
      </w:r>
    </w:p>
    <w:p w:rsidR="00CE788E" w:rsidRDefault="00CE788E" w:rsidP="00CE788E">
      <w:pPr>
        <w:pStyle w:val="ListParagraph"/>
        <w:numPr>
          <w:ilvl w:val="0"/>
          <w:numId w:val="2"/>
        </w:numPr>
      </w:pPr>
      <w:r>
        <w:t>In Captions section, click on Insert Caption</w:t>
      </w:r>
    </w:p>
    <w:p w:rsidR="00CE788E" w:rsidRDefault="00CE788E" w:rsidP="00CE788E">
      <w:pPr>
        <w:pStyle w:val="ListParagraph"/>
        <w:numPr>
          <w:ilvl w:val="0"/>
          <w:numId w:val="2"/>
        </w:numPr>
      </w:pPr>
      <w:r>
        <w:t>Next to Label, chose Table or Figure</w:t>
      </w:r>
    </w:p>
    <w:p w:rsidR="00CE788E" w:rsidRDefault="00CE788E" w:rsidP="00CE788E">
      <w:pPr>
        <w:pStyle w:val="ListParagraph"/>
        <w:numPr>
          <w:ilvl w:val="0"/>
          <w:numId w:val="2"/>
        </w:numPr>
      </w:pPr>
      <w:r>
        <w:t>Click OK</w:t>
      </w:r>
    </w:p>
    <w:p w:rsidR="004F3DC4" w:rsidRDefault="00CE788E" w:rsidP="004F3DC4">
      <w:pPr>
        <w:pStyle w:val="ListParagraph"/>
        <w:numPr>
          <w:ilvl w:val="0"/>
          <w:numId w:val="2"/>
        </w:numPr>
      </w:pPr>
      <w:r>
        <w:t>Type your caption next to the table/figure number</w:t>
      </w:r>
      <w:r w:rsidR="00FC4D9C">
        <w:t>.</w:t>
      </w:r>
    </w:p>
    <w:p w:rsidR="00FC4D9C" w:rsidRDefault="00FC4D9C" w:rsidP="00FC4D9C">
      <w:pPr>
        <w:pStyle w:val="ListParagraph"/>
        <w:ind w:left="1080"/>
      </w:pPr>
    </w:p>
    <w:p w:rsidR="004F3DC4" w:rsidRDefault="004F3DC4" w:rsidP="005242D4">
      <w:r>
        <w:t>To create a table of contents you will need to assign a heading style to each heading in your entire document then follow the steps below:</w:t>
      </w:r>
    </w:p>
    <w:p w:rsidR="004F3DC4" w:rsidRDefault="004F3DC4" w:rsidP="004F3DC4">
      <w:pPr>
        <w:pStyle w:val="ListParagraph"/>
        <w:numPr>
          <w:ilvl w:val="0"/>
          <w:numId w:val="6"/>
        </w:numPr>
      </w:pPr>
      <w:r>
        <w:t>Locate your Table of Contents page above</w:t>
      </w:r>
    </w:p>
    <w:p w:rsidR="004F3DC4" w:rsidRDefault="004F3DC4" w:rsidP="004F3DC4">
      <w:pPr>
        <w:pStyle w:val="ListParagraph"/>
        <w:numPr>
          <w:ilvl w:val="0"/>
          <w:numId w:val="6"/>
        </w:numPr>
      </w:pPr>
      <w:r>
        <w:t>In the Ribbon above, click References</w:t>
      </w:r>
    </w:p>
    <w:p w:rsidR="004F3DC4" w:rsidRDefault="004F3DC4" w:rsidP="004F3DC4">
      <w:pPr>
        <w:pStyle w:val="ListParagraph"/>
        <w:numPr>
          <w:ilvl w:val="0"/>
          <w:numId w:val="6"/>
        </w:numPr>
      </w:pPr>
      <w:r>
        <w:t>In the Table of Contents section, click Table of Contents</w:t>
      </w:r>
    </w:p>
    <w:p w:rsidR="004F3DC4" w:rsidRDefault="004F3DC4" w:rsidP="004F3DC4">
      <w:pPr>
        <w:pStyle w:val="ListParagraph"/>
        <w:numPr>
          <w:ilvl w:val="0"/>
          <w:numId w:val="6"/>
        </w:numPr>
      </w:pPr>
      <w:r>
        <w:t>Look past the built-in Table of Contents and select Insert Table of Contents</w:t>
      </w:r>
    </w:p>
    <w:p w:rsidR="004F3DC4" w:rsidRDefault="004F3DC4" w:rsidP="004F3DC4">
      <w:pPr>
        <w:pStyle w:val="ListParagraph"/>
        <w:numPr>
          <w:ilvl w:val="0"/>
          <w:numId w:val="6"/>
        </w:numPr>
      </w:pPr>
      <w:r>
        <w:t>Under the General section in the Show Levels box, select the number of headings you want to show in the Table of contents – 3 levels are common, but it can incorporate all levels, if you wish.</w:t>
      </w:r>
    </w:p>
    <w:p w:rsidR="00417F5C" w:rsidRDefault="00417F5C" w:rsidP="00417F5C">
      <w:pPr>
        <w:pStyle w:val="PurdueHeading2"/>
      </w:pPr>
      <w:bookmarkStart w:id="17" w:name="_Toc517701322"/>
      <w:r>
        <w:lastRenderedPageBreak/>
        <w:t>Page Numbers</w:t>
      </w:r>
      <w:bookmarkEnd w:id="17"/>
    </w:p>
    <w:p w:rsidR="00417F5C" w:rsidRDefault="006968EF" w:rsidP="005242D4">
      <w:r>
        <w:t xml:space="preserve">Page numbers will go in the upper right hand corner of each </w:t>
      </w:r>
      <w:r w:rsidR="00D67B55">
        <w:t xml:space="preserve">portrait </w:t>
      </w:r>
      <w:r>
        <w:t>page.</w:t>
      </w:r>
      <w:r w:rsidR="00D67B55">
        <w:t xml:space="preserve"> If you are using any landscape orientation pages, the page number will go in the lower right hand corner with vertical text (see page 11 for example).</w:t>
      </w:r>
      <w:r>
        <w:t xml:space="preserve"> Page number font and font size needs to be the same as the main body text. </w:t>
      </w:r>
    </w:p>
    <w:p w:rsidR="006968EF" w:rsidRPr="00F452D7" w:rsidRDefault="006968EF" w:rsidP="00F452D7">
      <w:pPr>
        <w:pStyle w:val="PurdueHeading3"/>
      </w:pPr>
      <w:bookmarkStart w:id="18" w:name="_Toc517701323"/>
      <w:r>
        <w:t>Issues with Pagination</w:t>
      </w:r>
      <w:bookmarkEnd w:id="18"/>
    </w:p>
    <w:p w:rsidR="006968EF" w:rsidRDefault="006968EF" w:rsidP="005242D4">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312A18" w:rsidRDefault="00312A18" w:rsidP="005242D4">
      <w:r>
        <w:br w:type="page"/>
      </w:r>
    </w:p>
    <w:p w:rsidR="00CE788E" w:rsidRDefault="0011424C" w:rsidP="00FA2E17">
      <w:pPr>
        <w:pStyle w:val="PurdueHeading1"/>
      </w:pPr>
      <w:bookmarkStart w:id="19" w:name="_Toc517701324"/>
      <w:r>
        <w:lastRenderedPageBreak/>
        <w:t>TIPS</w:t>
      </w:r>
      <w:bookmarkEnd w:id="19"/>
    </w:p>
    <w:p w:rsidR="008F44DE" w:rsidRDefault="008F44DE" w:rsidP="008F44DE">
      <w:pPr>
        <w:pStyle w:val="PurdueHeading2"/>
      </w:pPr>
      <w:bookmarkStart w:id="20" w:name="_Toc517701325"/>
      <w:r>
        <w:t>Before You Submit</w:t>
      </w:r>
      <w:bookmarkEnd w:id="20"/>
    </w:p>
    <w:p w:rsidR="009C47B7" w:rsidRDefault="009C47B7" w:rsidP="009C47B7">
      <w:r>
        <w:t>Before you convert to PDF, carefully review our Formatting Checklist, then double check the formatting of your entire document, page-by-page.</w:t>
      </w:r>
    </w:p>
    <w:p w:rsidR="0064316E" w:rsidRDefault="0064316E" w:rsidP="0064316E">
      <w:pPr>
        <w:pStyle w:val="PurdueHeading2"/>
      </w:pPr>
      <w:bookmarkStart w:id="21" w:name="_Toc517701326"/>
      <w:r>
        <w:t>Inserting Internal Links (Bookmarks)</w:t>
      </w:r>
      <w:bookmarkEnd w:id="21"/>
    </w:p>
    <w:p w:rsidR="0064316E" w:rsidRDefault="0064316E" w:rsidP="005242D4">
      <w:r>
        <w:t>If you would like to click on a title in the Table of Contents and it take you straight to that page (or figures/tables/equations), follow the steps below:</w:t>
      </w:r>
      <w:r w:rsidR="00647F50">
        <w:t xml:space="preserve"> (click on Publications in TOC for example)</w:t>
      </w:r>
    </w:p>
    <w:p w:rsidR="0064316E" w:rsidRDefault="00647F50" w:rsidP="0064316E">
      <w:pPr>
        <w:pStyle w:val="ListParagraph"/>
        <w:numPr>
          <w:ilvl w:val="0"/>
          <w:numId w:val="7"/>
        </w:numPr>
      </w:pPr>
      <w:r>
        <w:t>In the table you’ve created, highlight the text you want to link</w:t>
      </w:r>
    </w:p>
    <w:p w:rsidR="00647F50" w:rsidRDefault="00647F50" w:rsidP="0064316E">
      <w:pPr>
        <w:pStyle w:val="ListParagraph"/>
        <w:numPr>
          <w:ilvl w:val="0"/>
          <w:numId w:val="7"/>
        </w:numPr>
      </w:pPr>
      <w:r>
        <w:t>Click the Insert Ribbon</w:t>
      </w:r>
    </w:p>
    <w:p w:rsidR="00647F50" w:rsidRDefault="00647F50" w:rsidP="0064316E">
      <w:pPr>
        <w:pStyle w:val="ListParagraph"/>
        <w:numPr>
          <w:ilvl w:val="0"/>
          <w:numId w:val="7"/>
        </w:numPr>
      </w:pPr>
      <w:r>
        <w:t>Click Bookmarks</w:t>
      </w:r>
    </w:p>
    <w:p w:rsidR="00647F50" w:rsidRDefault="00647F50" w:rsidP="0064316E">
      <w:pPr>
        <w:pStyle w:val="ListParagraph"/>
        <w:numPr>
          <w:ilvl w:val="0"/>
          <w:numId w:val="7"/>
        </w:numPr>
      </w:pPr>
      <w:r>
        <w:t>Click on or create the appropriate bookmark in the list and click OK</w:t>
      </w:r>
    </w:p>
    <w:p w:rsidR="00647F50" w:rsidRDefault="00647F50" w:rsidP="00647F50">
      <w:pPr>
        <w:pStyle w:val="ListParagraph"/>
        <w:numPr>
          <w:ilvl w:val="0"/>
          <w:numId w:val="7"/>
        </w:numPr>
      </w:pPr>
      <w:r>
        <w:t>Click OK again and your bookmark will be created.</w:t>
      </w:r>
    </w:p>
    <w:p w:rsidR="00647F50" w:rsidRDefault="00647F50" w:rsidP="005242D4">
      <w:pPr>
        <w:pStyle w:val="ListParagraph"/>
        <w:ind w:left="0"/>
      </w:pPr>
      <w:r>
        <w:t>You can use this option to create external hyperlinks as well using the Hyperlink option in the Insert Ribbon (Sample Thesis Pages above is an example of an external hyperlink)</w:t>
      </w:r>
    </w:p>
    <w:p w:rsidR="008F44DE" w:rsidRDefault="008F44DE" w:rsidP="008F44DE">
      <w:pPr>
        <w:pStyle w:val="PurdueHeading3"/>
      </w:pPr>
      <w:bookmarkStart w:id="22" w:name="_Toc517701327"/>
      <w:r>
        <w:t>Sample Pages and Formatting Checklist</w:t>
      </w:r>
      <w:bookmarkEnd w:id="22"/>
    </w:p>
    <w:p w:rsidR="008F44DE" w:rsidRDefault="008F44DE" w:rsidP="005242D4">
      <w:r>
        <w:t xml:space="preserve">The sample pages and Formatting Checklist are available on our </w:t>
      </w:r>
      <w:hyperlink r:id="rId14" w:history="1">
        <w:r w:rsidRPr="00917808">
          <w:rPr>
            <w:rStyle w:val="Hyperlink"/>
          </w:rPr>
          <w:t>website</w:t>
        </w:r>
      </w:hyperlink>
      <w:r w:rsidR="00917808">
        <w:t>.</w:t>
      </w:r>
    </w:p>
    <w:p w:rsidR="0011424C" w:rsidRDefault="0011424C" w:rsidP="00CE788E">
      <w:pPr>
        <w:rPr>
          <w:rStyle w:val="Hyperlink"/>
          <w:color w:val="auto"/>
          <w:u w:val="none"/>
        </w:rPr>
      </w:pPr>
    </w:p>
    <w:p w:rsidR="00342F7B" w:rsidRDefault="0011424C" w:rsidP="005242D4">
      <w:pPr>
        <w:rPr>
          <w:rStyle w:val="Hyperlink"/>
          <w:color w:val="auto"/>
          <w:u w:val="none"/>
        </w:rPr>
      </w:pPr>
      <w:r>
        <w:rPr>
          <w:rStyle w:val="Hyperlink"/>
          <w:color w:val="auto"/>
          <w:u w:val="none"/>
        </w:rPr>
        <w:t>Please follow your department’s requirements for placement of captions for tables and figures. The default placement of captions in MS Word is Tables above and Figures below – this can be changed</w:t>
      </w:r>
      <w:r w:rsidR="00D67B55">
        <w:rPr>
          <w:rStyle w:val="Hyperlink"/>
          <w:color w:val="auto"/>
          <w:u w:val="none"/>
        </w:rPr>
        <w:t xml:space="preserve"> to match your </w:t>
      </w:r>
      <w:r w:rsidR="00906D13">
        <w:rPr>
          <w:rStyle w:val="Hyperlink"/>
          <w:color w:val="auto"/>
          <w:u w:val="none"/>
        </w:rPr>
        <w:t>department’s</w:t>
      </w:r>
      <w:r w:rsidR="00D67B55">
        <w:rPr>
          <w:rStyle w:val="Hyperlink"/>
          <w:color w:val="auto"/>
          <w:u w:val="none"/>
        </w:rPr>
        <w:t xml:space="preserve"> discipline</w:t>
      </w:r>
      <w:r>
        <w:rPr>
          <w:rStyle w:val="Hyperlink"/>
          <w:color w:val="auto"/>
          <w:u w:val="none"/>
        </w:rPr>
        <w:t>.</w:t>
      </w:r>
    </w:p>
    <w:p w:rsidR="00342F7B" w:rsidRDefault="00342F7B" w:rsidP="00342F7B">
      <w:pPr>
        <w:rPr>
          <w:rStyle w:val="Hyperlink"/>
          <w:color w:val="auto"/>
          <w:u w:val="none"/>
        </w:rPr>
      </w:pPr>
      <w:r>
        <w:rPr>
          <w:rStyle w:val="Hyperlink"/>
          <w:color w:val="auto"/>
          <w:u w:val="none"/>
        </w:rPr>
        <w:br w:type="page"/>
      </w:r>
    </w:p>
    <w:p w:rsidR="00270E8C" w:rsidRDefault="007E67B9" w:rsidP="005242D4">
      <w:pPr>
        <w:rPr>
          <w:b/>
        </w:rPr>
      </w:pPr>
      <w:r>
        <w:rPr>
          <w:b/>
        </w:rPr>
        <w:lastRenderedPageBreak/>
        <w:t>If only one table (or figure) is desired on one page, center the table (or figure) on the page.</w:t>
      </w:r>
    </w:p>
    <w:p w:rsidR="007E67B9" w:rsidRDefault="007E67B9" w:rsidP="007E67B9"/>
    <w:p w:rsidR="007E67B9" w:rsidRDefault="007E67B9" w:rsidP="007E67B9"/>
    <w:p w:rsidR="007E67B9" w:rsidRDefault="007E67B9" w:rsidP="007E67B9"/>
    <w:p w:rsidR="007E67B9" w:rsidRDefault="007E67B9" w:rsidP="007E67B9"/>
    <w:p w:rsidR="007E67B9" w:rsidRDefault="007E67B9" w:rsidP="007E67B9"/>
    <w:p w:rsidR="007E67B9" w:rsidRPr="007E67B9" w:rsidRDefault="007E67B9" w:rsidP="007E67B9"/>
    <w:p w:rsidR="00270E8C" w:rsidRDefault="00270E8C" w:rsidP="003F73D2">
      <w:pPr>
        <w:pStyle w:val="Caption"/>
        <w:keepNext/>
        <w:rPr>
          <w:b/>
        </w:rPr>
      </w:pPr>
    </w:p>
    <w:p w:rsidR="003F73D2" w:rsidRPr="00C81860" w:rsidRDefault="003F73D2" w:rsidP="00FC4D9C">
      <w:pPr>
        <w:pStyle w:val="Caption"/>
        <w:keepNext/>
      </w:pPr>
      <w:bookmarkStart w:id="23" w:name="_Toc517684214"/>
      <w:r w:rsidRPr="00C81860">
        <w:t xml:space="preserve">Table </w:t>
      </w:r>
      <w:r w:rsidR="004D490D">
        <w:rPr>
          <w:noProof/>
        </w:rPr>
        <w:fldChar w:fldCharType="begin"/>
      </w:r>
      <w:r w:rsidR="004D490D">
        <w:rPr>
          <w:noProof/>
        </w:rPr>
        <w:instrText xml:space="preserve"> SEQ Table \* ARABIC </w:instrText>
      </w:r>
      <w:r w:rsidR="004D490D">
        <w:rPr>
          <w:noProof/>
        </w:rPr>
        <w:fldChar w:fldCharType="separate"/>
      </w:r>
      <w:r w:rsidR="00741E37">
        <w:rPr>
          <w:noProof/>
        </w:rPr>
        <w:t>1</w:t>
      </w:r>
      <w:r w:rsidR="004D490D">
        <w:rPr>
          <w:noProof/>
        </w:rPr>
        <w:fldChar w:fldCharType="end"/>
      </w:r>
      <w:r w:rsidRPr="00C81860">
        <w:t>: Suggested Line Spacing</w:t>
      </w:r>
      <w:bookmarkEnd w:id="23"/>
    </w:p>
    <w:tbl>
      <w:tblPr>
        <w:tblStyle w:val="TableGrid"/>
        <w:tblW w:w="0" w:type="auto"/>
        <w:jc w:val="center"/>
        <w:tblLook w:val="04A0" w:firstRow="1" w:lastRow="0" w:firstColumn="1" w:lastColumn="0" w:noHBand="0" w:noVBand="1"/>
      </w:tblPr>
      <w:tblGrid>
        <w:gridCol w:w="3264"/>
        <w:gridCol w:w="4646"/>
      </w:tblGrid>
      <w:tr w:rsidR="00E361B5" w:rsidTr="00FC4D9C">
        <w:trPr>
          <w:jc w:val="center"/>
        </w:trPr>
        <w:tc>
          <w:tcPr>
            <w:tcW w:w="3264" w:type="dxa"/>
          </w:tcPr>
          <w:p w:rsidR="00E361B5" w:rsidRPr="00B77EC1" w:rsidRDefault="00E361B5" w:rsidP="004F3DC4">
            <w:pPr>
              <w:spacing w:after="120" w:line="276" w:lineRule="auto"/>
              <w:rPr>
                <w:rFonts w:cs="Arial"/>
                <w:b/>
              </w:rPr>
            </w:pPr>
            <w:r>
              <w:rPr>
                <w:rFonts w:cs="Arial"/>
                <w:b/>
              </w:rPr>
              <w:t>After Space Setting</w:t>
            </w:r>
          </w:p>
        </w:tc>
        <w:tc>
          <w:tcPr>
            <w:tcW w:w="4646" w:type="dxa"/>
          </w:tcPr>
          <w:p w:rsidR="00E361B5" w:rsidRPr="00B77EC1" w:rsidRDefault="00E361B5" w:rsidP="004F3DC4">
            <w:pPr>
              <w:spacing w:after="120" w:line="276" w:lineRule="auto"/>
              <w:rPr>
                <w:rFonts w:cs="Arial"/>
                <w:b/>
              </w:rPr>
            </w:pPr>
            <w:r>
              <w:rPr>
                <w:rFonts w:cs="Arial"/>
                <w:b/>
              </w:rPr>
              <w:t>Where to Use It</w:t>
            </w:r>
          </w:p>
        </w:tc>
      </w:tr>
      <w:tr w:rsidR="00E361B5" w:rsidTr="00FC4D9C">
        <w:trPr>
          <w:jc w:val="center"/>
        </w:trPr>
        <w:tc>
          <w:tcPr>
            <w:tcW w:w="3264" w:type="dxa"/>
          </w:tcPr>
          <w:p w:rsidR="00E361B5" w:rsidRDefault="00E361B5" w:rsidP="004F3DC4">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46" w:type="dxa"/>
          </w:tcPr>
          <w:p w:rsidR="00E361B5" w:rsidRDefault="00E361B5" w:rsidP="004F3DC4">
            <w:pPr>
              <w:spacing w:after="120" w:line="276" w:lineRule="auto"/>
              <w:rPr>
                <w:rFonts w:cs="Arial"/>
              </w:rPr>
            </w:pPr>
            <w:r>
              <w:rPr>
                <w:rFonts w:cs="Arial"/>
              </w:rPr>
              <w:t xml:space="preserve">After lowest level subheadings </w:t>
            </w:r>
          </w:p>
        </w:tc>
      </w:tr>
      <w:tr w:rsidR="00E361B5" w:rsidTr="00FC4D9C">
        <w:trPr>
          <w:jc w:val="center"/>
        </w:trPr>
        <w:tc>
          <w:tcPr>
            <w:tcW w:w="3264" w:type="dxa"/>
          </w:tcPr>
          <w:p w:rsidR="00E361B5" w:rsidRDefault="00E361B5" w:rsidP="004F3DC4">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46" w:type="dxa"/>
          </w:tcPr>
          <w:p w:rsidR="00E361B5" w:rsidRDefault="00E361B5" w:rsidP="004F3DC4">
            <w:pPr>
              <w:spacing w:after="120" w:line="276" w:lineRule="auto"/>
              <w:rPr>
                <w:rFonts w:cs="Arial"/>
              </w:rPr>
            </w:pPr>
            <w:r>
              <w:rPr>
                <w:rFonts w:cs="Arial"/>
              </w:rPr>
              <w:t>After higher level subheadings</w:t>
            </w:r>
          </w:p>
        </w:tc>
      </w:tr>
      <w:tr w:rsidR="00E361B5" w:rsidTr="00FC4D9C">
        <w:trPr>
          <w:jc w:val="center"/>
        </w:trPr>
        <w:tc>
          <w:tcPr>
            <w:tcW w:w="3264" w:type="dxa"/>
          </w:tcPr>
          <w:p w:rsidR="00E361B5" w:rsidRDefault="00E361B5" w:rsidP="004F3DC4">
            <w:pPr>
              <w:spacing w:after="120" w:line="276" w:lineRule="auto"/>
              <w:rPr>
                <w:rFonts w:cs="Arial"/>
              </w:rPr>
            </w:pPr>
            <w:r w:rsidRPr="00992D85">
              <w:rPr>
                <w:rFonts w:cs="Arial"/>
                <w:b/>
              </w:rPr>
              <w:t>24</w:t>
            </w:r>
            <w:r>
              <w:rPr>
                <w:rFonts w:cs="Arial"/>
              </w:rPr>
              <w:t xml:space="preserve"> (equal to double spacing)</w:t>
            </w:r>
          </w:p>
        </w:tc>
        <w:tc>
          <w:tcPr>
            <w:tcW w:w="4646" w:type="dxa"/>
          </w:tcPr>
          <w:p w:rsidR="00E361B5" w:rsidRDefault="00E361B5" w:rsidP="004F3DC4">
            <w:pPr>
              <w:spacing w:after="120" w:line="276" w:lineRule="auto"/>
              <w:rPr>
                <w:rFonts w:cs="Arial"/>
              </w:rPr>
            </w:pPr>
            <w:r>
              <w:rPr>
                <w:rFonts w:cs="Arial"/>
              </w:rPr>
              <w:t>After figure captions or table captions</w:t>
            </w:r>
          </w:p>
        </w:tc>
      </w:tr>
      <w:tr w:rsidR="00E361B5" w:rsidTr="00FC4D9C">
        <w:trPr>
          <w:jc w:val="center"/>
        </w:trPr>
        <w:tc>
          <w:tcPr>
            <w:tcW w:w="3264" w:type="dxa"/>
          </w:tcPr>
          <w:p w:rsidR="00E361B5" w:rsidRPr="00F03BB3" w:rsidRDefault="00E361B5" w:rsidP="004F3DC4">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46" w:type="dxa"/>
          </w:tcPr>
          <w:p w:rsidR="00E361B5" w:rsidRDefault="00E361B5" w:rsidP="00EB3A52">
            <w:pPr>
              <w:keepNext/>
              <w:spacing w:after="120" w:line="276" w:lineRule="auto"/>
              <w:rPr>
                <w:rFonts w:cs="Arial"/>
              </w:rPr>
            </w:pPr>
            <w:r>
              <w:rPr>
                <w:rFonts w:cs="Arial"/>
              </w:rPr>
              <w:t>After title page blocks, major headings and chapter headings</w:t>
            </w:r>
          </w:p>
        </w:tc>
      </w:tr>
    </w:tbl>
    <w:p w:rsidR="00D67B55" w:rsidRDefault="00D67B55" w:rsidP="003F73D2">
      <w:pPr>
        <w:keepNext/>
        <w:jc w:val="center"/>
        <w:rPr>
          <w:noProof/>
        </w:rPr>
      </w:pPr>
    </w:p>
    <w:p w:rsidR="00D67B55" w:rsidRDefault="00D67B55" w:rsidP="003F73D2">
      <w:pPr>
        <w:keepNext/>
        <w:jc w:val="center"/>
        <w:rPr>
          <w:noProof/>
        </w:rPr>
      </w:pPr>
    </w:p>
    <w:p w:rsidR="00D67B55" w:rsidRDefault="00D67B55" w:rsidP="003F73D2">
      <w:pPr>
        <w:keepNext/>
        <w:jc w:val="center"/>
        <w:rPr>
          <w:noProof/>
        </w:rPr>
      </w:pPr>
    </w:p>
    <w:p w:rsidR="003F73D2" w:rsidRDefault="000F23BC" w:rsidP="002D5D1E">
      <w:pPr>
        <w:pStyle w:val="Caption"/>
      </w:pPr>
      <w:r>
        <w:rPr>
          <w:noProof/>
        </w:rPr>
        <mc:AlternateContent>
          <mc:Choice Requires="wps">
            <w:drawing>
              <wp:anchor distT="0" distB="0" distL="114300" distR="114300" simplePos="0" relativeHeight="251665408" behindDoc="0" locked="0" layoutInCell="1" allowOverlap="1" wp14:anchorId="569FE346" wp14:editId="4EDEE44C">
                <wp:simplePos x="0" y="0"/>
                <wp:positionH relativeFrom="column">
                  <wp:posOffset>2675928</wp:posOffset>
                </wp:positionH>
                <wp:positionV relativeFrom="paragraph">
                  <wp:posOffset>1175395</wp:posOffset>
                </wp:positionV>
                <wp:extent cx="33020" cy="1695450"/>
                <wp:effectExtent l="209550" t="19050" r="176530" b="76200"/>
                <wp:wrapNone/>
                <wp:docPr id="6" name="Straight Arrow Connector 6"/>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57F62CB" id="_x0000_t32" coordsize="21600,21600" o:spt="32" o:oned="t" path="m,l21600,21600e" filled="f">
                <v:path arrowok="t" fillok="f" o:connecttype="none"/>
                <o:lock v:ext="edit" shapetype="t"/>
              </v:shapetype>
              <v:shape id="Straight Arrow Connector 6" o:spid="_x0000_s1026" type="#_x0000_t32" style="position:absolute;margin-left:210.7pt;margin-top:92.55pt;width:2.6pt;height:1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" strokecolor="red" strokeweight="6pt">
                <v:stroke endarrow="open"/>
                <v:shadow on="t" color="black" opacity="22937f" origin=",.5" offset="0,.63889mm"/>
              </v:shape>
            </w:pict>
          </mc:Fallback>
        </mc:AlternateContent>
      </w:r>
      <w:r>
        <w:rPr>
          <w:noProof/>
        </w:rPr>
        <mc:AlternateContent>
          <mc:Choice Requires="wps">
            <w:drawing>
              <wp:anchor distT="0" distB="0" distL="114300" distR="114300" simplePos="0" relativeHeight="251664384" behindDoc="0" locked="0" layoutInCell="1" allowOverlap="1" wp14:anchorId="12556D20" wp14:editId="72483180">
                <wp:simplePos x="0" y="0"/>
                <wp:positionH relativeFrom="column">
                  <wp:posOffset>2107158</wp:posOffset>
                </wp:positionH>
                <wp:positionV relativeFrom="paragraph">
                  <wp:posOffset>57150</wp:posOffset>
                </wp:positionV>
                <wp:extent cx="1115060" cy="1092200"/>
                <wp:effectExtent l="38100" t="38100" r="46990" b="31750"/>
                <wp:wrapNone/>
                <wp:docPr id="5" name="Oval 5"/>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9295A" id="Oval 5" o:spid="_x0000_s1026" style="position:absolute;margin-left:165.9pt;margin-top:4.5pt;width:87.8pt;height: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" filled="f" strokecolor="red" strokeweight="6pt"/>
            </w:pict>
          </mc:Fallback>
        </mc:AlternateContent>
      </w:r>
      <w:r w:rsidR="00DB3E7A">
        <w:rPr>
          <w:noProof/>
        </w:rPr>
        <mc:AlternateContent>
          <mc:Choice Requires="wps">
            <w:drawing>
              <wp:anchor distT="0" distB="0" distL="114300" distR="114300" simplePos="0" relativeHeight="251667456" behindDoc="0" locked="0" layoutInCell="1" allowOverlap="1" wp14:anchorId="70D12A11" wp14:editId="2347BE1F">
                <wp:simplePos x="0" y="0"/>
                <wp:positionH relativeFrom="column">
                  <wp:posOffset>1758950</wp:posOffset>
                </wp:positionH>
                <wp:positionV relativeFrom="paragraph">
                  <wp:posOffset>3268345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DB5398" w:rsidRPr="000C51C9" w:rsidRDefault="00DB5398">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D12A11" id="_x0000_s1028" type="#_x0000_t202" style="position:absolute;left:0;text-align:left;margin-left:138.5pt;margin-top:257.35pt;width:186.95pt;height:129.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POKAIAAE4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">
                <v:textbox>
                  <w:txbxContent>
                    <w:p w:rsidR="00DB5398" w:rsidRPr="000C51C9" w:rsidRDefault="00DB5398">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000C51C9">
        <w:rPr>
          <w:noProof/>
        </w:rPr>
        <w:drawing>
          <wp:inline distT="0" distB="0" distL="0" distR="0" wp14:anchorId="57E918B7" wp14:editId="24660DE8">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5">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3F73D2" w:rsidRPr="00C81860" w:rsidRDefault="003F73D2" w:rsidP="003F73D2">
      <w:pPr>
        <w:pStyle w:val="Caption"/>
        <w:rPr>
          <w:szCs w:val="24"/>
        </w:rPr>
      </w:pPr>
      <w:bookmarkStart w:id="24" w:name="_Toc517684227"/>
      <w:r w:rsidRPr="00C81860">
        <w:rPr>
          <w:szCs w:val="24"/>
        </w:rPr>
        <w:t xml:space="preserve">Figure </w:t>
      </w:r>
      <w:r w:rsidR="00AC731C">
        <w:rPr>
          <w:szCs w:val="24"/>
        </w:rPr>
        <w:fldChar w:fldCharType="begin"/>
      </w:r>
      <w:r w:rsidR="00AC731C">
        <w:rPr>
          <w:szCs w:val="24"/>
        </w:rPr>
        <w:instrText xml:space="preserve"> SEQ Figure \* ARABIC </w:instrText>
      </w:r>
      <w:r w:rsidR="00AC731C">
        <w:rPr>
          <w:szCs w:val="24"/>
        </w:rPr>
        <w:fldChar w:fldCharType="separate"/>
      </w:r>
      <w:r w:rsidR="00AC731C">
        <w:rPr>
          <w:noProof/>
          <w:szCs w:val="24"/>
        </w:rPr>
        <w:t>1</w:t>
      </w:r>
      <w:r w:rsidR="00AC731C">
        <w:rPr>
          <w:szCs w:val="24"/>
        </w:rPr>
        <w:fldChar w:fldCharType="end"/>
      </w:r>
      <w:r w:rsidRPr="00C81860">
        <w:rPr>
          <w:szCs w:val="24"/>
        </w:rPr>
        <w:t>: Styles Box</w:t>
      </w:r>
      <w:bookmarkEnd w:id="24"/>
    </w:p>
    <w:p w:rsidR="003F73D2" w:rsidRPr="0073672F" w:rsidRDefault="0073672F" w:rsidP="0073672F">
      <w:pPr>
        <w:jc w:val="center"/>
        <w:rPr>
          <w:szCs w:val="24"/>
        </w:rPr>
      </w:pPr>
      <w:r>
        <w:br w:type="page"/>
      </w:r>
      <w:bookmarkStart w:id="25" w:name="_Toc517684215"/>
      <w:r w:rsidR="003F73D2" w:rsidRPr="0073672F">
        <w:rPr>
          <w:szCs w:val="24"/>
        </w:rPr>
        <w:lastRenderedPageBreak/>
        <w:t xml:space="preserve">Table </w:t>
      </w:r>
      <w:r w:rsidR="003F73D2" w:rsidRPr="0073672F">
        <w:rPr>
          <w:szCs w:val="24"/>
        </w:rPr>
        <w:fldChar w:fldCharType="begin"/>
      </w:r>
      <w:r w:rsidR="003F73D2" w:rsidRPr="0073672F">
        <w:rPr>
          <w:szCs w:val="24"/>
        </w:rPr>
        <w:instrText xml:space="preserve"> SEQ Table \* ARABIC </w:instrText>
      </w:r>
      <w:r w:rsidR="003F73D2" w:rsidRPr="0073672F">
        <w:rPr>
          <w:szCs w:val="24"/>
        </w:rPr>
        <w:fldChar w:fldCharType="separate"/>
      </w:r>
      <w:r w:rsidR="00741E37">
        <w:rPr>
          <w:noProof/>
          <w:szCs w:val="24"/>
        </w:rPr>
        <w:t>2</w:t>
      </w:r>
      <w:r w:rsidR="003F73D2" w:rsidRPr="0073672F">
        <w:rPr>
          <w:szCs w:val="24"/>
        </w:rPr>
        <w:fldChar w:fldCharType="end"/>
      </w:r>
      <w:r w:rsidR="003F73D2" w:rsidRPr="0073672F">
        <w:rPr>
          <w:szCs w:val="24"/>
        </w:rPr>
        <w:t>: Oversized Table</w:t>
      </w:r>
      <w:bookmarkEnd w:id="25"/>
    </w:p>
    <w:tbl>
      <w:tblPr>
        <w:tblStyle w:val="TableGrid"/>
        <w:tblW w:w="0" w:type="auto"/>
        <w:jc w:val="center"/>
        <w:tblLook w:val="04A0" w:firstRow="1" w:lastRow="0" w:firstColumn="1" w:lastColumn="0" w:noHBand="0" w:noVBand="1"/>
      </w:tblPr>
      <w:tblGrid>
        <w:gridCol w:w="2214"/>
        <w:gridCol w:w="2214"/>
        <w:gridCol w:w="2214"/>
        <w:gridCol w:w="2214"/>
      </w:tblGrid>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73672F" w:rsidRPr="007A5038" w:rsidTr="0073672F">
        <w:trPr>
          <w:jc w:val="center"/>
        </w:trPr>
        <w:tc>
          <w:tcPr>
            <w:tcW w:w="2214" w:type="dxa"/>
            <w:tcBorders>
              <w:bottom w:val="single" w:sz="4" w:space="0" w:color="auto"/>
            </w:tcBorders>
            <w:vAlign w:val="center"/>
          </w:tcPr>
          <w:p w:rsidR="0073672F" w:rsidRPr="007A5038" w:rsidRDefault="0073672F" w:rsidP="0038614F">
            <w:pPr>
              <w:spacing w:line="240" w:lineRule="auto"/>
              <w:jc w:val="center"/>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bl>
    <w:p w:rsidR="0073672F" w:rsidRPr="00DB3E7A" w:rsidRDefault="0073672F" w:rsidP="00312A18">
      <w:pPr>
        <w:spacing w:after="120" w:line="240" w:lineRule="auto"/>
        <w:contextualSpacing w:val="0"/>
        <w:jc w:val="center"/>
      </w:pPr>
      <w:r w:rsidRPr="00DB3E7A">
        <w:lastRenderedPageBreak/>
        <w:t>Table 2 continued</w:t>
      </w:r>
    </w:p>
    <w:tbl>
      <w:tblPr>
        <w:tblStyle w:val="TableGrid"/>
        <w:tblW w:w="0" w:type="auto"/>
        <w:jc w:val="center"/>
        <w:tblLook w:val="04A0" w:firstRow="1" w:lastRow="0" w:firstColumn="1" w:lastColumn="0" w:noHBand="0" w:noVBand="1"/>
      </w:tblPr>
      <w:tblGrid>
        <w:gridCol w:w="2214"/>
        <w:gridCol w:w="2214"/>
        <w:gridCol w:w="2214"/>
        <w:gridCol w:w="2214"/>
      </w:tblGrid>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C82DF2">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bl>
    <w:p w:rsidR="0073672F" w:rsidRPr="003F73D2" w:rsidRDefault="0073672F" w:rsidP="0073672F"/>
    <w:p w:rsidR="004137EC" w:rsidRDefault="004137EC" w:rsidP="00CB6713"/>
    <w:p w:rsidR="00CB6713" w:rsidRDefault="00CB6713" w:rsidP="005242D4">
      <w:r>
        <w:t xml:space="preserve">In order to add the table continuation above the table, you’ll need to split the table.  You can achieve this by </w:t>
      </w:r>
      <w:r w:rsidR="00EC0458">
        <w:t>selecting the table, choose Layout ribbon, find the Merge section, and click Split Table. You will want to place the cursor on the line that you’d like to move to the next page before selecting Split Table.</w:t>
      </w:r>
    </w:p>
    <w:p w:rsidR="00AD5373" w:rsidRDefault="00AD5373" w:rsidP="00CB6713"/>
    <w:p w:rsidR="00AD5373" w:rsidRDefault="00AD5373" w:rsidP="00CB6713">
      <w:r>
        <w:t>OR</w:t>
      </w:r>
    </w:p>
    <w:p w:rsidR="00AD5373" w:rsidRDefault="00AD5373" w:rsidP="00CB6713"/>
    <w:p w:rsidR="00312A18" w:rsidRDefault="00AD5373" w:rsidP="00F452D7">
      <w:r>
        <w:t>Add a new row above the table and merge the cells to form one cell above the table so you can type the continuation. This row should not have any borders outside of a bottom border to begin the continuation of the table.</w:t>
      </w:r>
    </w:p>
    <w:p w:rsidR="00312A18" w:rsidRDefault="00312A18" w:rsidP="00F452D7">
      <w:r>
        <w:br w:type="page"/>
      </w:r>
    </w:p>
    <w:p w:rsidR="0073672F" w:rsidRDefault="00DB3E7A" w:rsidP="00F452D7">
      <w:r>
        <w:lastRenderedPageBreak/>
        <w:t>Do you h</w:t>
      </w:r>
      <w:r w:rsidR="004137EC">
        <w:t xml:space="preserve">ave a figure that goes on for </w:t>
      </w:r>
      <w:proofErr w:type="gramStart"/>
      <w:r w:rsidR="004137EC">
        <w:t>2</w:t>
      </w:r>
      <w:proofErr w:type="gramEnd"/>
      <w:r w:rsidR="004137EC">
        <w:t xml:space="preserve"> or more pages?</w:t>
      </w:r>
    </w:p>
    <w:p w:rsidR="004137EC" w:rsidRDefault="004137EC" w:rsidP="00F452D7">
      <w:r>
        <w:t>Add the caption to the first page</w:t>
      </w:r>
      <w:r w:rsidR="00C81860">
        <w:t xml:space="preserve"> and add Figure …. Continued above the figure on the next pages. </w:t>
      </w:r>
    </w:p>
    <w:p w:rsidR="00C81860" w:rsidRDefault="00C81860" w:rsidP="00F452D7">
      <w:r>
        <w:t>Example:</w:t>
      </w:r>
    </w:p>
    <w:p w:rsidR="00C82DF2" w:rsidRDefault="00C82DF2" w:rsidP="00F452D7">
      <w:r>
        <w:t>A)</w:t>
      </w:r>
    </w:p>
    <w:p w:rsidR="00C81860" w:rsidRDefault="00C81860" w:rsidP="00F452D7">
      <w:pPr>
        <w:rPr>
          <w:noProof/>
        </w:rPr>
      </w:pPr>
      <w:r>
        <w:rPr>
          <w:noProof/>
        </w:rPr>
        <w:drawing>
          <wp:inline distT="0" distB="0" distL="0" distR="0" wp14:anchorId="7A30468F" wp14:editId="290FCE84">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C81860" w:rsidRDefault="00C81860" w:rsidP="00F452D7">
      <w:r>
        <w:t>B)</w:t>
      </w:r>
    </w:p>
    <w:p w:rsidR="00C81860" w:rsidRDefault="00C81860" w:rsidP="00F452D7">
      <w:pPr>
        <w:keepNext/>
      </w:pPr>
      <w:r>
        <w:rPr>
          <w:noProof/>
        </w:rPr>
        <w:drawing>
          <wp:inline distT="0" distB="0" distL="0" distR="0" wp14:anchorId="5E726D73" wp14:editId="66DDCA43">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C81860" w:rsidRDefault="00C81860" w:rsidP="00C81860">
      <w:pPr>
        <w:pStyle w:val="Caption"/>
      </w:pPr>
      <w:bookmarkStart w:id="26" w:name="_Toc517684228"/>
      <w:r>
        <w:t xml:space="preserve">Figure </w:t>
      </w:r>
      <w:r w:rsidR="004D490D">
        <w:rPr>
          <w:noProof/>
        </w:rPr>
        <w:fldChar w:fldCharType="begin"/>
      </w:r>
      <w:r w:rsidR="004D490D">
        <w:rPr>
          <w:noProof/>
        </w:rPr>
        <w:instrText xml:space="preserve"> SEQ Figure \* ARABIC </w:instrText>
      </w:r>
      <w:r w:rsidR="004D490D">
        <w:rPr>
          <w:noProof/>
        </w:rPr>
        <w:fldChar w:fldCharType="separate"/>
      </w:r>
      <w:r w:rsidR="00AC731C">
        <w:rPr>
          <w:noProof/>
        </w:rPr>
        <w:t>2</w:t>
      </w:r>
      <w:r w:rsidR="004D490D">
        <w:rPr>
          <w:noProof/>
        </w:rPr>
        <w:fldChar w:fldCharType="end"/>
      </w:r>
      <w:r>
        <w:t xml:space="preserve"> Purdue Fountains</w:t>
      </w:r>
      <w:bookmarkEnd w:id="26"/>
    </w:p>
    <w:p w:rsidR="00F452D7" w:rsidRDefault="00F452D7" w:rsidP="00C81860">
      <w:pPr>
        <w:jc w:val="center"/>
      </w:pPr>
    </w:p>
    <w:p w:rsidR="00C82DF2" w:rsidRDefault="00C82DF2" w:rsidP="00C81860">
      <w:pPr>
        <w:jc w:val="center"/>
      </w:pPr>
    </w:p>
    <w:p w:rsidR="00C81860" w:rsidRDefault="00C81860" w:rsidP="00C81860">
      <w:pPr>
        <w:jc w:val="center"/>
      </w:pPr>
      <w:r w:rsidRPr="00DB3E7A">
        <w:lastRenderedPageBreak/>
        <w:t>Figure 2 continued</w:t>
      </w:r>
    </w:p>
    <w:p w:rsidR="00C82DF2" w:rsidRPr="00DB3E7A" w:rsidRDefault="00C82DF2" w:rsidP="00C82DF2">
      <w:pPr>
        <w:jc w:val="left"/>
      </w:pPr>
      <w:r>
        <w:t>C)</w:t>
      </w:r>
    </w:p>
    <w:p w:rsidR="004137EC" w:rsidRPr="003F73D2" w:rsidRDefault="00C81860" w:rsidP="00F452D7">
      <w:r>
        <w:rPr>
          <w:noProof/>
        </w:rPr>
        <w:drawing>
          <wp:inline distT="0" distB="0" distL="0" distR="0" wp14:anchorId="65A56559" wp14:editId="152DEE96">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0F23BC" w:rsidRDefault="000F23BC" w:rsidP="0073672F">
      <w:pPr>
        <w:jc w:val="center"/>
      </w:pPr>
      <w:r>
        <w:br w:type="page"/>
      </w:r>
    </w:p>
    <w:p w:rsidR="000F23BC" w:rsidRDefault="000F23BC" w:rsidP="000F23BC">
      <w:r>
        <w:lastRenderedPageBreak/>
        <w:t>Do you have a figure or a table that is too large to add a caption to the same page as the figure or table?</w:t>
      </w:r>
    </w:p>
    <w:p w:rsidR="000F23BC" w:rsidRDefault="000F23BC" w:rsidP="000F23BC">
      <w:r>
        <w:t xml:space="preserve">Add the caption to the page before the figure or table. The caption </w:t>
      </w:r>
      <w:proofErr w:type="gramStart"/>
      <w:r>
        <w:t>should be centered</w:t>
      </w:r>
      <w:proofErr w:type="gramEnd"/>
      <w:r>
        <w:t xml:space="preserve"> on the page vertically. </w:t>
      </w:r>
    </w:p>
    <w:p w:rsidR="000F23BC" w:rsidRDefault="000F23BC" w:rsidP="000F23BC">
      <w:r>
        <w:t>Example:</w:t>
      </w:r>
    </w:p>
    <w:p w:rsidR="000F23BC" w:rsidRDefault="000F23BC" w:rsidP="000F23BC">
      <w:pPr>
        <w:keepNext/>
        <w:kinsoku w:val="0"/>
        <w:overflowPunct w:val="0"/>
        <w:autoSpaceDE w:val="0"/>
        <w:autoSpaceDN w:val="0"/>
        <w:adjustRightInd w:val="0"/>
        <w:spacing w:before="5" w:line="240" w:lineRule="auto"/>
        <w:jc w:val="center"/>
      </w:pPr>
      <w:r>
        <w:rPr>
          <w:rFonts w:cs="Times New Roman"/>
          <w:noProof/>
        </w:rPr>
        <w:drawing>
          <wp:inline distT="0" distB="0" distL="0" distR="0" wp14:anchorId="27881706" wp14:editId="2AE80E5C">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9">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0F23BC" w:rsidRPr="00560386" w:rsidRDefault="000F23BC" w:rsidP="000F23BC">
      <w:pPr>
        <w:pStyle w:val="Caption"/>
        <w:rPr>
          <w:rFonts w:cs="Times New Roman"/>
          <w:szCs w:val="24"/>
        </w:rPr>
      </w:pPr>
      <w:bookmarkStart w:id="27" w:name="_Toc461441270"/>
      <w:bookmarkStart w:id="28" w:name="_Toc517684229"/>
      <w:r>
        <w:t xml:space="preserve">Figure </w:t>
      </w:r>
      <w:r w:rsidR="007C132B">
        <w:rPr>
          <w:noProof/>
        </w:rPr>
        <w:fldChar w:fldCharType="begin"/>
      </w:r>
      <w:r w:rsidR="007C132B">
        <w:rPr>
          <w:noProof/>
        </w:rPr>
        <w:instrText xml:space="preserve"> SEQ Figure \* ARABIC \s 1 </w:instrText>
      </w:r>
      <w:r w:rsidR="007C132B">
        <w:rPr>
          <w:noProof/>
        </w:rPr>
        <w:fldChar w:fldCharType="separate"/>
      </w:r>
      <w:r>
        <w:rPr>
          <w:noProof/>
        </w:rPr>
        <w:t>3</w:t>
      </w:r>
      <w:r w:rsidR="007C132B">
        <w:rPr>
          <w:noProof/>
        </w:rPr>
        <w:fldChar w:fldCharType="end"/>
      </w:r>
      <w:r>
        <w:rPr>
          <w:noProof/>
        </w:rPr>
        <w:t>.</w:t>
      </w:r>
      <w:r>
        <w:t xml:space="preserve"> Oversized Figures</w:t>
      </w:r>
      <w:bookmarkEnd w:id="27"/>
      <w:bookmarkEnd w:id="28"/>
    </w:p>
    <w:p w:rsidR="0073538E" w:rsidRDefault="0073538E" w:rsidP="0073672F">
      <w:pPr>
        <w:jc w:val="center"/>
      </w:pPr>
    </w:p>
    <w:p w:rsidR="00C81860" w:rsidRDefault="00C81860" w:rsidP="0073672F">
      <w:pPr>
        <w:jc w:val="center"/>
      </w:pPr>
    </w:p>
    <w:p w:rsidR="000F23BC" w:rsidRDefault="000F23BC" w:rsidP="0073672F">
      <w:pPr>
        <w:jc w:val="center"/>
        <w:sectPr w:rsidR="000F23BC" w:rsidSect="00D52619">
          <w:headerReference w:type="default" r:id="rId20"/>
          <w:pgSz w:w="12240" w:h="15840"/>
          <w:pgMar w:top="1440" w:right="1440" w:bottom="1440" w:left="1440" w:header="720" w:footer="720" w:gutter="0"/>
          <w:cols w:space="720"/>
          <w:formProt w:val="0"/>
          <w:docGrid w:linePitch="360"/>
        </w:sectPr>
      </w:pPr>
    </w:p>
    <w:p w:rsidR="00FA2E17" w:rsidRDefault="00AF2429" w:rsidP="00915C33">
      <w:pPr>
        <w:pStyle w:val="PurdueHeading2"/>
        <w:spacing w:before="0"/>
      </w:pPr>
      <w:bookmarkStart w:id="29" w:name="_Toc517701328"/>
      <w:r>
        <w:lastRenderedPageBreak/>
        <w:t>Landscape Page</w:t>
      </w:r>
      <w:bookmarkEnd w:id="29"/>
    </w:p>
    <w:p w:rsidR="00915C33" w:rsidRPr="00C629E6" w:rsidRDefault="00AF2429" w:rsidP="0061111E">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915C33" w:rsidRPr="00C629E6">
        <w:rPr>
          <w:rFonts w:eastAsia="Times New Roman"/>
          <w:b/>
          <w:noProof/>
        </w:rPr>
        <w:t>Use the page number text box in the lower right corner of this page for additional landscape pages.</w:t>
      </w:r>
    </w:p>
    <w:p w:rsidR="0038614F" w:rsidRDefault="0038614F" w:rsidP="0061111E">
      <w:pPr>
        <w:rPr>
          <w:rFonts w:eastAsia="Times New Roman"/>
          <w:noProof/>
        </w:rPr>
      </w:pPr>
    </w:p>
    <w:p w:rsidR="00FA2E17" w:rsidRPr="00915C33" w:rsidRDefault="00AF2429" w:rsidP="0061111E">
      <w:pPr>
        <w:rPr>
          <w:rFonts w:eastAsia="Times New Roman"/>
          <w:noProof/>
        </w:rPr>
      </w:pPr>
      <w:r>
        <w:rPr>
          <w:rFonts w:eastAsia="Times New Roman"/>
          <w:noProof/>
        </w:rPr>
        <w:t>To achieve adding a landscape page, you will need to add a Next Page section break on the previous page</w:t>
      </w:r>
      <w:r w:rsidR="00FA2E17">
        <w:rPr>
          <w:rFonts w:eastAsia="Times New Roman"/>
          <w:noProof/>
        </w:rPr>
        <w:t>. You will also need to add a Next Page section break to the end of this page to convert back to a portriat orientation.</w:t>
      </w:r>
      <w:r w:rsidR="00915C33">
        <w:rPr>
          <w:rFonts w:eastAsia="Times New Roman"/>
          <w:noProof/>
        </w:rPr>
        <w:t xml:space="preserve"> </w:t>
      </w:r>
      <w:r w:rsidR="00FA2E17">
        <w:t xml:space="preserve">It is beneficial to open the Show/Hide control on the Home Ribbon in the Paragraph section so you can see where all extra spacing is and where section and page breaks are. </w:t>
      </w:r>
    </w:p>
    <w:p w:rsidR="00B01FF0" w:rsidRDefault="00B01FF0" w:rsidP="0061111E"/>
    <w:p w:rsidR="00FA2E17" w:rsidRDefault="00786CCA" w:rsidP="0061111E">
      <w:pPr>
        <w:rPr>
          <w:vertAlign w:val="subscript"/>
        </w:rPr>
      </w:pPr>
      <w:r>
        <w:t xml:space="preserve">Captions may be no smaller than size 10 font. </w:t>
      </w:r>
      <w:r w:rsidR="00CB1BDE">
        <w:t>Make every effort to allow the text to stay on same page as figure or table; if needed, the text may overflow to the next page.</w:t>
      </w:r>
      <w:r w:rsidR="00DB3E7A">
        <w:t xml:space="preserve"> Oversized pages (11x14 or 11x17) may be used to accommodate larger tables.</w:t>
      </w:r>
    </w:p>
    <w:p w:rsidR="00B01FF0" w:rsidRPr="00B01FF0" w:rsidRDefault="00B01FF0" w:rsidP="00B01FF0">
      <w:pPr>
        <w:spacing w:line="240" w:lineRule="auto"/>
        <w:rPr>
          <w:vertAlign w:val="subscript"/>
        </w:rPr>
      </w:pPr>
    </w:p>
    <w:p w:rsidR="00FA2E17" w:rsidRPr="00FA2E17" w:rsidRDefault="0038614F" w:rsidP="00FA2E17">
      <w:r>
        <w:rPr>
          <w:noProof/>
        </w:rPr>
        <w:drawing>
          <wp:anchor distT="0" distB="0" distL="114300" distR="114300" simplePos="0" relativeHeight="251661312" behindDoc="1" locked="0" layoutInCell="1" allowOverlap="1" wp14:anchorId="1E26AF82" wp14:editId="4D27DED9">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E17" w:rsidRPr="00FA2E17" w:rsidRDefault="00FA2E17" w:rsidP="00FA2E17"/>
    <w:p w:rsidR="00FA2E17" w:rsidRPr="00FA2E17" w:rsidRDefault="00FA2E17" w:rsidP="00FA2E17"/>
    <w:p w:rsidR="00FA2E17" w:rsidRPr="00FA2E17" w:rsidRDefault="00FA2E17" w:rsidP="00FA2E17"/>
    <w:p w:rsidR="00FA2E17" w:rsidRPr="00FA2E17" w:rsidRDefault="0061111E" w:rsidP="00FA2E17">
      <w:r>
        <w:rPr>
          <w:rFonts w:eastAsia="Times New Roman"/>
          <w:noProof/>
        </w:rPr>
        <mc:AlternateContent>
          <mc:Choice Requires="wps">
            <w:drawing>
              <wp:anchor distT="0" distB="0" distL="114300" distR="114300" simplePos="0" relativeHeight="251660288" behindDoc="1" locked="0" layoutInCell="1" allowOverlap="1" wp14:anchorId="1A1BA973" wp14:editId="32405155">
                <wp:simplePos x="0" y="0"/>
                <wp:positionH relativeFrom="page">
                  <wp:align>right</wp:align>
                </wp:positionH>
                <wp:positionV relativeFrom="paragraph">
                  <wp:posOffset>217022</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398" w:rsidRDefault="00DB5398" w:rsidP="00F452D7"/>
                          <w:p w:rsidR="00DB5398" w:rsidRDefault="00D52619" w:rsidP="00F452D7">
                            <w:pPr>
                              <w:jc w:val="center"/>
                            </w:pPr>
                            <w:r>
                              <w:t>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BA973" id="_x0000_t202" coordsize="21600,21600" o:spt="202" path="m,l,21600r21600,l21600,xe">
                <v:stroke joinstyle="miter"/>
                <v:path gradientshapeok="t" o:connecttype="rect"/>
              </v:shapetype>
              <v:shape id="Text Box 14" o:spid="_x0000_s1029" type="#_x0000_t202" style="position:absolute;left:0;text-align:left;margin-left:20.8pt;margin-top:17.1pt;width:1in;height:2in;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" fillcolor="white [3201]" stroked="f" strokeweight=".5pt">
                <v:textbox style="layout-flow:vertical">
                  <w:txbxContent>
                    <w:p w:rsidR="00DB5398" w:rsidRDefault="00DB5398" w:rsidP="00F452D7"/>
                    <w:p w:rsidR="00DB5398" w:rsidRDefault="00D52619" w:rsidP="00F452D7">
                      <w:pPr>
                        <w:jc w:val="center"/>
                      </w:pPr>
                      <w:r>
                        <w:t>22</w:t>
                      </w:r>
                      <w:bookmarkStart w:id="30" w:name="_GoBack"/>
                      <w:bookmarkEnd w:id="30"/>
                    </w:p>
                  </w:txbxContent>
                </v:textbox>
                <w10:wrap anchorx="page"/>
              </v:shape>
            </w:pict>
          </mc:Fallback>
        </mc:AlternateContent>
      </w:r>
      <w:r w:rsidR="0038614F">
        <w:rPr>
          <w:noProof/>
        </w:rPr>
        <mc:AlternateContent>
          <mc:Choice Requires="wps">
            <w:drawing>
              <wp:anchor distT="0" distB="0" distL="114300" distR="114300" simplePos="0" relativeHeight="251663360" behindDoc="0" locked="0" layoutInCell="1" allowOverlap="1" wp14:anchorId="019A82FF" wp14:editId="1FA02131">
                <wp:simplePos x="0" y="0"/>
                <wp:positionH relativeFrom="column">
                  <wp:posOffset>-212090</wp:posOffset>
                </wp:positionH>
                <wp:positionV relativeFrom="paragraph">
                  <wp:posOffset>1139190</wp:posOffset>
                </wp:positionV>
                <wp:extent cx="8229600" cy="635"/>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DB5398" w:rsidRPr="00C81860" w:rsidRDefault="00DB5398" w:rsidP="00AF2429">
                            <w:pPr>
                              <w:pStyle w:val="Caption"/>
                              <w:rPr>
                                <w:szCs w:val="24"/>
                              </w:rPr>
                            </w:pPr>
                            <w:bookmarkStart w:id="30" w:name="_Toc517684230"/>
                            <w:r w:rsidRPr="00C81860">
                              <w:rPr>
                                <w:szCs w:val="24"/>
                              </w:rPr>
                              <w:t xml:space="preserve">Figure </w:t>
                            </w:r>
                            <w:r>
                              <w:rPr>
                                <w:szCs w:val="24"/>
                              </w:rPr>
                              <w:fldChar w:fldCharType="begin"/>
                            </w:r>
                            <w:r>
                              <w:rPr>
                                <w:szCs w:val="24"/>
                              </w:rPr>
                              <w:instrText xml:space="preserve"> SEQ Figure \* ARABIC </w:instrText>
                            </w:r>
                            <w:r>
                              <w:rPr>
                                <w:szCs w:val="24"/>
                              </w:rPr>
                              <w:fldChar w:fldCharType="separate"/>
                            </w:r>
                            <w:r>
                              <w:rPr>
                                <w:noProof/>
                                <w:szCs w:val="24"/>
                              </w:rPr>
                              <w:t>3</w:t>
                            </w:r>
                            <w:r>
                              <w:rPr>
                                <w:szCs w:val="24"/>
                              </w:rPr>
                              <w:fldChar w:fldCharType="end"/>
                            </w:r>
                            <w:r w:rsidRPr="00C81860">
                              <w:rPr>
                                <w:szCs w:val="24"/>
                              </w:rPr>
                              <w:t xml:space="preserve">: Snowy </w:t>
                            </w:r>
                            <w:proofErr w:type="spellStart"/>
                            <w:r w:rsidRPr="00C81860">
                              <w:rPr>
                                <w:szCs w:val="24"/>
                              </w:rPr>
                              <w:t>Hovde</w:t>
                            </w:r>
                            <w:proofErr w:type="spellEnd"/>
                            <w:r w:rsidRPr="00C81860">
                              <w:rPr>
                                <w:szCs w:val="24"/>
                              </w:rPr>
                              <w:t xml:space="preserve"> Hall</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A82FF" id="Text Box 3" o:spid="_x0000_s1030" type="#_x0000_t202" style="position:absolute;left:0;text-align:left;margin-left:-16.7pt;margin-top:89.7pt;width:9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hMNAIAAHIEAAAOAAAAZHJzL2Uyb0RvYy54bWysVE1v2zAMvQ/YfxB0X5yPLWi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" stroked="f">
                <v:textbox style="mso-fit-shape-to-text:t" inset="0,0,0,0">
                  <w:txbxContent>
                    <w:p w:rsidR="00DB5398" w:rsidRPr="00C81860" w:rsidRDefault="00DB5398" w:rsidP="00AF2429">
                      <w:pPr>
                        <w:pStyle w:val="Caption"/>
                        <w:rPr>
                          <w:szCs w:val="24"/>
                        </w:rPr>
                      </w:pPr>
                      <w:bookmarkStart w:id="31" w:name="_Toc517684230"/>
                      <w:r w:rsidRPr="00C81860">
                        <w:rPr>
                          <w:szCs w:val="24"/>
                        </w:rPr>
                        <w:t xml:space="preserve">Figure </w:t>
                      </w:r>
                      <w:r>
                        <w:rPr>
                          <w:szCs w:val="24"/>
                        </w:rPr>
                        <w:fldChar w:fldCharType="begin"/>
                      </w:r>
                      <w:r>
                        <w:rPr>
                          <w:szCs w:val="24"/>
                        </w:rPr>
                        <w:instrText xml:space="preserve"> SEQ Figure \* ARABIC </w:instrText>
                      </w:r>
                      <w:r>
                        <w:rPr>
                          <w:szCs w:val="24"/>
                        </w:rPr>
                        <w:fldChar w:fldCharType="separate"/>
                      </w:r>
                      <w:r>
                        <w:rPr>
                          <w:noProof/>
                          <w:szCs w:val="24"/>
                        </w:rPr>
                        <w:t>3</w:t>
                      </w:r>
                      <w:r>
                        <w:rPr>
                          <w:szCs w:val="24"/>
                        </w:rPr>
                        <w:fldChar w:fldCharType="end"/>
                      </w:r>
                      <w:r w:rsidRPr="00C81860">
                        <w:rPr>
                          <w:szCs w:val="24"/>
                        </w:rPr>
                        <w:t xml:space="preserve">: Snowy </w:t>
                      </w:r>
                      <w:proofErr w:type="spellStart"/>
                      <w:r w:rsidRPr="00C81860">
                        <w:rPr>
                          <w:szCs w:val="24"/>
                        </w:rPr>
                        <w:t>Hovde</w:t>
                      </w:r>
                      <w:proofErr w:type="spellEnd"/>
                      <w:r w:rsidRPr="00C81860">
                        <w:rPr>
                          <w:szCs w:val="24"/>
                        </w:rPr>
                        <w:t xml:space="preserve"> Hall</w:t>
                      </w:r>
                      <w:bookmarkEnd w:id="31"/>
                    </w:p>
                  </w:txbxContent>
                </v:textbox>
              </v:shape>
            </w:pict>
          </mc:Fallback>
        </mc:AlternateContent>
      </w:r>
    </w:p>
    <w:p w:rsidR="00982437" w:rsidRDefault="00982437" w:rsidP="00FB42AC">
      <w:pPr>
        <w:sectPr w:rsidR="00982437" w:rsidSect="00746CEF">
          <w:headerReference w:type="default" r:id="rId22"/>
          <w:pgSz w:w="15840" w:h="12240" w:orient="landscape"/>
          <w:pgMar w:top="1440" w:right="1440" w:bottom="1440" w:left="1440" w:header="720" w:footer="720" w:gutter="0"/>
          <w:cols w:space="720"/>
          <w:formProt w:val="0"/>
          <w:docGrid w:linePitch="360"/>
        </w:sectPr>
      </w:pPr>
    </w:p>
    <w:p w:rsidR="007D3924" w:rsidRDefault="007D3924" w:rsidP="007D3924">
      <w:pPr>
        <w:pStyle w:val="PurdueHeading1"/>
      </w:pPr>
      <w:bookmarkStart w:id="31" w:name="_Toc517701329"/>
      <w:r>
        <w:lastRenderedPageBreak/>
        <w:t>REFERENCES</w:t>
      </w:r>
      <w:bookmarkEnd w:id="31"/>
    </w:p>
    <w:p w:rsidR="00525407" w:rsidRDefault="00525407" w:rsidP="00F452D7">
      <w:r>
        <w:t>Include reference entries here using the style preferred by your department.</w:t>
      </w:r>
    </w:p>
    <w:p w:rsidR="00525407" w:rsidRDefault="00D25F19" w:rsidP="00F452D7">
      <w:r>
        <w:t>References may either be a separate section (like shown in this template) or they may be listed after each chapter. If references are placed at the end of the chapters, they will need to begin on a new page.</w:t>
      </w:r>
    </w:p>
    <w:p w:rsidR="00D25F19" w:rsidRDefault="00D25F19" w:rsidP="00525407"/>
    <w:p w:rsidR="00547FFE" w:rsidRDefault="00FC4D9C" w:rsidP="00FC4D9C">
      <w:r>
        <w:t>References and Appendix placement may be changed to fit the needs of the author.</w:t>
      </w:r>
    </w:p>
    <w:p w:rsidR="00FC4D9C" w:rsidRDefault="00FC4D9C" w:rsidP="00F452D7"/>
    <w:p w:rsidR="00547FFE" w:rsidRDefault="00547FFE" w:rsidP="00F452D7">
      <w:r>
        <w:t>Examples:</w:t>
      </w:r>
    </w:p>
    <w:p w:rsidR="006354EF" w:rsidRDefault="006354EF" w:rsidP="00F452D7"/>
    <w:p w:rsidR="00547FFE" w:rsidRDefault="006354EF" w:rsidP="00F452D7">
      <w:r>
        <w:t>(</w:t>
      </w:r>
      <w:r w:rsidR="00786CCA">
        <w:t>APA style in Alphabetical order)</w:t>
      </w:r>
    </w:p>
    <w:p w:rsidR="00547FFE" w:rsidRDefault="00547FFE" w:rsidP="00A07E70">
      <w:pPr>
        <w:pStyle w:val="PUBiblioText"/>
      </w:pPr>
      <w:r>
        <w:t>Applewood, John</w:t>
      </w:r>
      <w:r w:rsidR="00786CCA">
        <w:t xml:space="preserve"> (2015, December 17). How to Format a Purdue Thesis. Retrieved from </w:t>
      </w:r>
      <w:hyperlink r:id="rId23" w:history="1">
        <w:r w:rsidR="00786CCA" w:rsidRPr="00A41274">
          <w:rPr>
            <w:rStyle w:val="Hyperlink"/>
          </w:rPr>
          <w:t>http://www.purdue.edu/gradschool/research/thesis/index.html</w:t>
        </w:r>
      </w:hyperlink>
    </w:p>
    <w:p w:rsidR="00786CCA" w:rsidRDefault="00786CCA" w:rsidP="00A07E70">
      <w:pPr>
        <w:pStyle w:val="PUBiblioText"/>
      </w:pPr>
      <w:r>
        <w:t xml:space="preserve">Brownstone, Daniel (2015, January 24). Sample Thesis Pages. Retrieved from </w:t>
      </w:r>
      <w:hyperlink r:id="rId24" w:history="1">
        <w:r w:rsidRPr="00A41274">
          <w:rPr>
            <w:rStyle w:val="Hyperlink"/>
          </w:rPr>
          <w:t>http://www.purdue.edu/gradschool/research/thesis/index.html</w:t>
        </w:r>
      </w:hyperlink>
    </w:p>
    <w:p w:rsidR="00786CCA" w:rsidRDefault="00786CCA" w:rsidP="00786CCA">
      <w:pPr>
        <w:ind w:left="720" w:hanging="720"/>
      </w:pPr>
      <w:r>
        <w:t>-OR-</w:t>
      </w:r>
    </w:p>
    <w:p w:rsidR="00786CCA" w:rsidRDefault="00786CCA" w:rsidP="00786CCA">
      <w:pPr>
        <w:ind w:left="720" w:hanging="720"/>
      </w:pPr>
      <w:r>
        <w:t>(APA style in Endnote referenced order)</w:t>
      </w:r>
    </w:p>
    <w:p w:rsidR="00786CCA" w:rsidRDefault="00786CCA" w:rsidP="00A07E70">
      <w:pPr>
        <w:pStyle w:val="PUBiblioText"/>
      </w:pPr>
      <w:r>
        <w:t xml:space="preserve">[1] Brownstone, Daniel (2015, January 24). Sample Thesis Pages. Retrieved from </w:t>
      </w:r>
      <w:hyperlink r:id="rId25" w:history="1">
        <w:r w:rsidRPr="00A41274">
          <w:rPr>
            <w:rStyle w:val="Hyperlink"/>
          </w:rPr>
          <w:t>http://www.purdue.edu/gradschool/research/thesis/index.html</w:t>
        </w:r>
      </w:hyperlink>
    </w:p>
    <w:p w:rsidR="00786CCA" w:rsidRDefault="00786CCA" w:rsidP="00A07E70">
      <w:pPr>
        <w:pStyle w:val="PUBiblioText"/>
      </w:pPr>
      <w:r>
        <w:t xml:space="preserve">[2] Applewood, John (2015, December 17). How to Format a Purdue Thesis. Retrieved from </w:t>
      </w:r>
      <w:hyperlink r:id="rId26" w:history="1">
        <w:r w:rsidRPr="00A41274">
          <w:rPr>
            <w:rStyle w:val="Hyperlink"/>
          </w:rPr>
          <w:t>http://www.purdue.edu/gradschool/research/thesis/index.html</w:t>
        </w:r>
      </w:hyperlink>
    </w:p>
    <w:p w:rsidR="00547FFE" w:rsidRDefault="00547FFE" w:rsidP="00525407"/>
    <w:p w:rsidR="00786CCA" w:rsidRDefault="00786CCA" w:rsidP="00525407">
      <w:r>
        <w:t xml:space="preserve">Follow your department’s style for </w:t>
      </w:r>
      <w:r w:rsidR="00DB3E7A">
        <w:t xml:space="preserve">your </w:t>
      </w:r>
      <w:r>
        <w:t>References section.</w:t>
      </w:r>
    </w:p>
    <w:p w:rsidR="00786CCA" w:rsidRDefault="00786CCA" w:rsidP="00525407">
      <w:r>
        <w:tab/>
      </w:r>
    </w:p>
    <w:p w:rsidR="00525407" w:rsidRDefault="00525407" w:rsidP="00525407">
      <w:r>
        <w:t>To copy &amp; paste your work on this page, please highlight this text and replace it.</w:t>
      </w:r>
    </w:p>
    <w:p w:rsidR="00312A18" w:rsidRDefault="00312A18" w:rsidP="00312A18">
      <w:r>
        <w:br w:type="page"/>
      </w:r>
    </w:p>
    <w:p w:rsidR="00D73029" w:rsidRDefault="00627B6F" w:rsidP="00F3542B">
      <w:pPr>
        <w:pStyle w:val="PurdueHeading1"/>
      </w:pPr>
      <w:bookmarkStart w:id="32" w:name="_Toc517701330"/>
      <w:r>
        <w:lastRenderedPageBreak/>
        <w:t>APPENDIX A</w:t>
      </w:r>
      <w:r w:rsidR="00F3542B">
        <w:t>.</w:t>
      </w:r>
      <w:r>
        <w:t xml:space="preserve"> SURVEYS</w:t>
      </w:r>
      <w:bookmarkEnd w:id="32"/>
    </w:p>
    <w:p w:rsidR="00D73029" w:rsidRPr="0061111E" w:rsidRDefault="00C362ED" w:rsidP="00F452D7">
      <w:pPr>
        <w:rPr>
          <w:b/>
        </w:rPr>
      </w:pPr>
      <w:r w:rsidRPr="0061111E">
        <w:rPr>
          <w:b/>
        </w:rPr>
        <w:t>OPTIONAL SECTION</w:t>
      </w:r>
    </w:p>
    <w:p w:rsidR="00C362ED" w:rsidRDefault="00C362ED"/>
    <w:p w:rsidR="00C362ED" w:rsidRDefault="00C362ED" w:rsidP="00F452D7">
      <w:r>
        <w:t>If you only have one appendix the title should read APPENDIX, do not include any other information in the title.</w:t>
      </w:r>
    </w:p>
    <w:p w:rsidR="00B01FF0" w:rsidRDefault="00B01FF0" w:rsidP="00C362ED"/>
    <w:p w:rsidR="007E67B9" w:rsidRDefault="00C362ED">
      <w:r>
        <w:t>Use secondary headings for Appendix titles.</w:t>
      </w:r>
      <w:r w:rsidR="00627B6F">
        <w:t xml:space="preserve"> You will need to manually type the heading in ALL CAPS, or you can highlight the text and use the Shift + F3 function and it will automatically change the text to ALL CAPS.</w:t>
      </w:r>
      <w:r>
        <w:t xml:space="preserve"> These headings will be indented in your table of contents, but you will add APPENDICES to the table so they will be indented under a major heading.</w:t>
      </w:r>
      <w:r w:rsidR="00DE1486">
        <w:t xml:space="preserve"> If you are only using one Appendix, list it as a level 1 heading and do not include APPENDICES in the table of contents.</w:t>
      </w:r>
    </w:p>
    <w:p w:rsidR="00312A18" w:rsidRDefault="00312A18">
      <w:r>
        <w:br w:type="page"/>
      </w:r>
    </w:p>
    <w:p w:rsidR="00C362ED" w:rsidRDefault="00055B0B" w:rsidP="00F3542B">
      <w:pPr>
        <w:pStyle w:val="PurdueHeading1"/>
      </w:pPr>
      <w:bookmarkStart w:id="33" w:name="_Toc517701331"/>
      <w:r>
        <w:lastRenderedPageBreak/>
        <w:t>APPENDIX B</w:t>
      </w:r>
      <w:r w:rsidR="00F3542B">
        <w:t>.</w:t>
      </w:r>
      <w:r>
        <w:t xml:space="preserve"> FORMS</w:t>
      </w:r>
      <w:bookmarkEnd w:id="33"/>
    </w:p>
    <w:p w:rsidR="00982437" w:rsidRDefault="00C362ED" w:rsidP="00F452D7">
      <w:r>
        <w:t>If you have large tables or figures to include we ask that you use landscape pages</w:t>
      </w:r>
      <w:r w:rsidR="00906D13">
        <w:t xml:space="preserve"> and place the Appendix Title above the figure/table.</w:t>
      </w:r>
    </w:p>
    <w:p w:rsidR="00312A18" w:rsidRDefault="00312A18">
      <w:r>
        <w:br w:type="page"/>
      </w:r>
    </w:p>
    <w:p w:rsidR="00C362ED" w:rsidRDefault="00982437" w:rsidP="00F3542B">
      <w:pPr>
        <w:pStyle w:val="PurdueHeading1"/>
      </w:pPr>
      <w:bookmarkStart w:id="34" w:name="_Toc517701332"/>
      <w:r>
        <w:lastRenderedPageBreak/>
        <w:t>VITA</w:t>
      </w:r>
      <w:bookmarkEnd w:id="34"/>
    </w:p>
    <w:p w:rsidR="00982437" w:rsidRPr="0061111E" w:rsidRDefault="00982437" w:rsidP="00F452D7">
      <w:pPr>
        <w:rPr>
          <w:b/>
        </w:rPr>
      </w:pPr>
      <w:r w:rsidRPr="0061111E">
        <w:rPr>
          <w:b/>
        </w:rPr>
        <w:t>OPTIONAL SECTION</w:t>
      </w:r>
    </w:p>
    <w:p w:rsidR="00E422B3" w:rsidRDefault="00E422B3" w:rsidP="00982437"/>
    <w:p w:rsidR="00E422B3" w:rsidRPr="00E422B3" w:rsidRDefault="00DB3E7A" w:rsidP="00F452D7">
      <w:pPr>
        <w:rPr>
          <w:b/>
        </w:rPr>
      </w:pPr>
      <w:r>
        <w:rPr>
          <w:b/>
        </w:rPr>
        <w:t>We strongly recommend you</w:t>
      </w:r>
      <w:r w:rsidR="00D031E3">
        <w:rPr>
          <w:b/>
        </w:rPr>
        <w:t xml:space="preserve"> not include any private data</w:t>
      </w:r>
      <w:r w:rsidR="00E422B3" w:rsidRPr="00E422B3">
        <w:rPr>
          <w:b/>
        </w:rPr>
        <w:t xml:space="preserve"> like your home address, email address, or phone number.</w:t>
      </w:r>
    </w:p>
    <w:p w:rsidR="00E422B3" w:rsidRDefault="00E422B3" w:rsidP="00C362ED"/>
    <w:p w:rsidR="00E422B3" w:rsidRDefault="00E422B3" w:rsidP="00F452D7">
      <w:r>
        <w:t xml:space="preserve">If you are unsure about what to include in your vita, consult with your department and/or major professor. The vita can be written as a narrative or in </w:t>
      </w:r>
      <w:r w:rsidR="00DB3E7A">
        <w:t>curriculum vita (</w:t>
      </w:r>
      <w:r w:rsidR="00366E2E">
        <w:t>CV</w:t>
      </w:r>
      <w:r w:rsidR="00DB3E7A">
        <w:t>)</w:t>
      </w:r>
      <w:r>
        <w:t xml:space="preserve"> form.</w:t>
      </w:r>
      <w:r w:rsidR="00366E2E">
        <w:t xml:space="preserve"> Please keep vita format identical to</w:t>
      </w:r>
      <w:r w:rsidR="00DB3E7A">
        <w:t xml:space="preserve"> the</w:t>
      </w:r>
      <w:r w:rsidR="00366E2E">
        <w:t xml:space="preserve"> format used in thesis (margins, spacing, </w:t>
      </w:r>
      <w:r w:rsidR="00CD383A">
        <w:t>and text</w:t>
      </w:r>
      <w:r w:rsidR="00366E2E">
        <w:t xml:space="preserve"> font).</w:t>
      </w:r>
    </w:p>
    <w:p w:rsidR="00312A18" w:rsidRDefault="00312A18" w:rsidP="00F452D7">
      <w:r>
        <w:br w:type="page"/>
      </w:r>
    </w:p>
    <w:p w:rsidR="00C362ED" w:rsidRDefault="00E422B3" w:rsidP="00F3542B">
      <w:pPr>
        <w:pStyle w:val="PurdueHeading1"/>
      </w:pPr>
      <w:bookmarkStart w:id="35" w:name="_Toc517701333"/>
      <w:r>
        <w:lastRenderedPageBreak/>
        <w:t>PUBLICATIONS</w:t>
      </w:r>
      <w:bookmarkEnd w:id="35"/>
    </w:p>
    <w:p w:rsidR="00E422B3" w:rsidRPr="0061111E" w:rsidRDefault="00E422B3" w:rsidP="00F452D7">
      <w:pPr>
        <w:rPr>
          <w:b/>
        </w:rPr>
      </w:pPr>
      <w:r w:rsidRPr="0061111E">
        <w:rPr>
          <w:b/>
        </w:rPr>
        <w:t>OPTIONAL SECTION</w:t>
      </w:r>
    </w:p>
    <w:p w:rsidR="00E422B3" w:rsidRDefault="00E422B3" w:rsidP="00E422B3"/>
    <w:p w:rsidR="005525AE" w:rsidRDefault="00E422B3" w:rsidP="00F452D7">
      <w:r>
        <w:t>This is where</w:t>
      </w:r>
      <w:r w:rsidR="00DB3E7A">
        <w:t xml:space="preserve"> you can place a list of publication or alternately</w:t>
      </w:r>
      <w:r>
        <w:t xml:space="preserve">, you can include a </w:t>
      </w:r>
      <w:r w:rsidR="005525AE" w:rsidRPr="005525AE">
        <w:t>PDF</w:t>
      </w:r>
      <w:r>
        <w:t xml:space="preserve"> of a published article.</w:t>
      </w:r>
      <w:r w:rsidR="00366E2E">
        <w:t xml:space="preserve"> This article may </w:t>
      </w:r>
      <w:r w:rsidR="00CC09BB">
        <w:t xml:space="preserve">either </w:t>
      </w:r>
      <w:r w:rsidR="00366E2E">
        <w:t xml:space="preserve">be </w:t>
      </w:r>
      <w:r w:rsidR="00CC09BB">
        <w:t>in color or black and white</w:t>
      </w:r>
      <w:r w:rsidR="005525AE">
        <w:t>.</w:t>
      </w:r>
    </w:p>
    <w:p w:rsidR="005525AE" w:rsidRDefault="005525AE" w:rsidP="00E422B3"/>
    <w:p w:rsidR="005525AE" w:rsidRDefault="005525AE" w:rsidP="00F452D7">
      <w:r>
        <w:t>Steps to insert a PDF into a document without having to screenshot:</w:t>
      </w:r>
    </w:p>
    <w:p w:rsidR="005525AE" w:rsidRDefault="005525AE" w:rsidP="005525AE">
      <w:pPr>
        <w:pStyle w:val="ListParagraph"/>
        <w:numPr>
          <w:ilvl w:val="0"/>
          <w:numId w:val="8"/>
        </w:numPr>
      </w:pPr>
      <w:r>
        <w:t>Select Insert ribbon.</w:t>
      </w:r>
    </w:p>
    <w:p w:rsidR="005525AE" w:rsidRDefault="005525AE" w:rsidP="005525AE">
      <w:pPr>
        <w:pStyle w:val="ListParagraph"/>
        <w:numPr>
          <w:ilvl w:val="0"/>
          <w:numId w:val="8"/>
        </w:numPr>
      </w:pPr>
      <w:r>
        <w:t>Select Object in the Text section.</w:t>
      </w:r>
    </w:p>
    <w:p w:rsidR="005525AE" w:rsidRDefault="005525AE" w:rsidP="005525AE">
      <w:pPr>
        <w:pStyle w:val="ListParagraph"/>
        <w:numPr>
          <w:ilvl w:val="0"/>
          <w:numId w:val="8"/>
        </w:numPr>
      </w:pPr>
      <w:r>
        <w:t>Choose the first Adobe Acrobat Document.</w:t>
      </w:r>
    </w:p>
    <w:p w:rsidR="009F6AC2" w:rsidRDefault="009F6AC2" w:rsidP="009F6AC2">
      <w:pPr>
        <w:pStyle w:val="ListParagraph"/>
        <w:numPr>
          <w:ilvl w:val="0"/>
          <w:numId w:val="8"/>
        </w:numPr>
      </w:pPr>
      <w:r>
        <w:t>Locate your file and click Open (after saving each page of your PDF as a separate file).</w:t>
      </w:r>
    </w:p>
    <w:p w:rsidR="009F6AC2" w:rsidRDefault="009F6AC2" w:rsidP="009F6AC2">
      <w:pPr>
        <w:pStyle w:val="ListParagraph"/>
        <w:numPr>
          <w:ilvl w:val="0"/>
          <w:numId w:val="8"/>
        </w:numPr>
      </w:pPr>
      <w:r>
        <w:t>Your file will open, close the file – it will automatically show up in your document and fit within the required margins.</w:t>
      </w:r>
    </w:p>
    <w:p w:rsidR="009F6AC2" w:rsidRDefault="009F6AC2" w:rsidP="009F6AC2">
      <w:pPr>
        <w:pStyle w:val="ListParagraph"/>
        <w:numPr>
          <w:ilvl w:val="0"/>
          <w:numId w:val="8"/>
        </w:numPr>
      </w:pPr>
      <w:r>
        <w:t>Repeat this method for each page of your PDF.</w:t>
      </w:r>
    </w:p>
    <w:p w:rsidR="009F6AC2" w:rsidRDefault="009F6AC2" w:rsidP="00F452D7"/>
    <w:p w:rsidR="00B01FF0" w:rsidRDefault="00E422B3" w:rsidP="00F452D7">
      <w:r>
        <w:t xml:space="preserve">If you have questions </w:t>
      </w:r>
      <w:r w:rsidR="005525AE">
        <w:t>or need any guidance inserting a PDF into your document</w:t>
      </w:r>
      <w:r>
        <w:t xml:space="preserve">, </w:t>
      </w:r>
      <w:hyperlink r:id="rId27" w:history="1">
        <w:r w:rsidRPr="00CC09BB">
          <w:rPr>
            <w:rStyle w:val="Hyperlink"/>
          </w:rPr>
          <w:t>contact our office.</w:t>
        </w:r>
      </w:hyperlink>
    </w:p>
    <w:p w:rsidR="00B01FF0" w:rsidRDefault="00B01FF0" w:rsidP="00E422B3"/>
    <w:p w:rsidR="00E422B3" w:rsidRDefault="00E422B3" w:rsidP="00F452D7">
      <w:r>
        <w:t>All pages of</w:t>
      </w:r>
      <w:r w:rsidR="00366E2E">
        <w:t xml:space="preserve"> publications need page numbers</w:t>
      </w:r>
      <w:r w:rsidR="00CC09BB">
        <w:t xml:space="preserve"> sequential to the number in the rest of your thesis</w:t>
      </w:r>
      <w:r w:rsidR="00366E2E">
        <w:t xml:space="preserve">. You may need to block out original page numbers to prevent confusion. You may use the landscape text box and rotate it to fit in the upper right hand corner of the page. You will need to </w:t>
      </w:r>
      <w:r w:rsidR="00CC09BB">
        <w:t>ensure the page number is horizontal when using the text box.</w:t>
      </w:r>
    </w:p>
    <w:p w:rsidR="00B01FF0" w:rsidRDefault="00B01FF0" w:rsidP="00E422B3"/>
    <w:p w:rsidR="00E422B3" w:rsidRDefault="00E422B3" w:rsidP="00F452D7">
      <w:r>
        <w:t xml:space="preserve">If you have only </w:t>
      </w:r>
      <w:r w:rsidRPr="00CC09BB">
        <w:rPr>
          <w:i/>
        </w:rPr>
        <w:t>one</w:t>
      </w:r>
      <w:r>
        <w:t xml:space="preserve"> publication, list the title as PUBLICATION.</w:t>
      </w:r>
    </w:p>
    <w:p w:rsidR="00E422B3" w:rsidRDefault="00E422B3" w:rsidP="00C362ED"/>
    <w:p w:rsidR="00C362ED" w:rsidRDefault="00C362ED" w:rsidP="00C362ED"/>
    <w:sectPr w:rsidR="00C362ED" w:rsidSect="0061111E">
      <w:headerReference w:type="default" r:id="rId28"/>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28A" w:rsidRDefault="00C3628A" w:rsidP="009B7DE5">
      <w:pPr>
        <w:spacing w:line="240" w:lineRule="auto"/>
      </w:pPr>
      <w:r>
        <w:separator/>
      </w:r>
    </w:p>
  </w:endnote>
  <w:endnote w:type="continuationSeparator" w:id="0">
    <w:p w:rsidR="00C3628A" w:rsidRDefault="00C3628A" w:rsidP="009B7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28A" w:rsidRDefault="00C3628A" w:rsidP="009B7DE5">
      <w:pPr>
        <w:spacing w:line="240" w:lineRule="auto"/>
      </w:pPr>
      <w:r>
        <w:separator/>
      </w:r>
    </w:p>
  </w:footnote>
  <w:footnote w:type="continuationSeparator" w:id="0">
    <w:p w:rsidR="00C3628A" w:rsidRDefault="00C3628A" w:rsidP="009B7D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498134"/>
      <w:docPartObj>
        <w:docPartGallery w:val="Page Numbers (Top of Page)"/>
        <w:docPartUnique/>
      </w:docPartObj>
    </w:sdtPr>
    <w:sdtEndPr>
      <w:rPr>
        <w:noProof/>
      </w:rPr>
    </w:sdtEndPr>
    <w:sdtContent>
      <w:p w:rsidR="00DB5398" w:rsidRDefault="00DB5398">
        <w:pPr>
          <w:pStyle w:val="Header"/>
          <w:jc w:val="right"/>
        </w:pPr>
        <w:r>
          <w:fldChar w:fldCharType="begin"/>
        </w:r>
        <w:r>
          <w:instrText xml:space="preserve"> PAGE   \* MERGEFORMAT </w:instrText>
        </w:r>
        <w:r>
          <w:fldChar w:fldCharType="separate"/>
        </w:r>
        <w:r w:rsidR="004D490D">
          <w:rPr>
            <w:noProof/>
          </w:rPr>
          <w:t>3</w:t>
        </w:r>
        <w:r>
          <w:rPr>
            <w:noProof/>
          </w:rPr>
          <w:fldChar w:fldCharType="end"/>
        </w:r>
      </w:p>
    </w:sdtContent>
  </w:sdt>
  <w:p w:rsidR="00DB5398" w:rsidRDefault="00DB5398" w:rsidP="00E422B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21540"/>
      <w:docPartObj>
        <w:docPartGallery w:val="Page Numbers (Top of Page)"/>
        <w:docPartUnique/>
      </w:docPartObj>
    </w:sdtPr>
    <w:sdtEndPr>
      <w:rPr>
        <w:noProof/>
      </w:rPr>
    </w:sdtEndPr>
    <w:sdtContent>
      <w:p w:rsidR="00DB5398" w:rsidRDefault="00DB5398">
        <w:pPr>
          <w:pStyle w:val="Header"/>
          <w:jc w:val="right"/>
        </w:pPr>
        <w:r>
          <w:fldChar w:fldCharType="begin"/>
        </w:r>
        <w:r>
          <w:instrText xml:space="preserve"> PAGE   \* MERGEFORMAT </w:instrText>
        </w:r>
        <w:r>
          <w:fldChar w:fldCharType="separate"/>
        </w:r>
        <w:r w:rsidR="004D490D">
          <w:rPr>
            <w:noProof/>
          </w:rPr>
          <w:t>6</w:t>
        </w:r>
        <w:r>
          <w:rPr>
            <w:noProof/>
          </w:rPr>
          <w:fldChar w:fldCharType="end"/>
        </w:r>
      </w:p>
    </w:sdtContent>
  </w:sdt>
  <w:p w:rsidR="00DB5398" w:rsidRDefault="00DB5398" w:rsidP="00E422B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190304"/>
      <w:docPartObj>
        <w:docPartGallery w:val="Page Numbers (Top of Page)"/>
        <w:docPartUnique/>
      </w:docPartObj>
    </w:sdtPr>
    <w:sdtEndPr>
      <w:rPr>
        <w:noProof/>
      </w:rPr>
    </w:sdtEndPr>
    <w:sdtContent>
      <w:p w:rsidR="00DB5398" w:rsidRDefault="00DB5398">
        <w:pPr>
          <w:pStyle w:val="Header"/>
          <w:jc w:val="right"/>
        </w:pPr>
        <w:r>
          <w:fldChar w:fldCharType="begin"/>
        </w:r>
        <w:r>
          <w:instrText xml:space="preserve"> PAGE   \* MERGEFORMAT </w:instrText>
        </w:r>
        <w:r>
          <w:fldChar w:fldCharType="separate"/>
        </w:r>
        <w:r w:rsidR="004D490D">
          <w:rPr>
            <w:noProof/>
          </w:rPr>
          <w:t>21</w:t>
        </w:r>
        <w:r>
          <w:rPr>
            <w:noProof/>
          </w:rPr>
          <w:fldChar w:fldCharType="end"/>
        </w:r>
      </w:p>
    </w:sdtContent>
  </w:sdt>
  <w:p w:rsidR="00DB5398" w:rsidRDefault="00DB5398" w:rsidP="00E422B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398" w:rsidRDefault="00DB5398">
    <w:pPr>
      <w:pStyle w:val="Header"/>
      <w:jc w:val="right"/>
    </w:pPr>
  </w:p>
  <w:p w:rsidR="00DB5398" w:rsidRDefault="00DB5398" w:rsidP="00E422B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515527"/>
      <w:docPartObj>
        <w:docPartGallery w:val="Page Numbers (Top of Page)"/>
        <w:docPartUnique/>
      </w:docPartObj>
    </w:sdtPr>
    <w:sdtEndPr>
      <w:rPr>
        <w:noProof/>
      </w:rPr>
    </w:sdtEndPr>
    <w:sdtContent>
      <w:p w:rsidR="00DB5398" w:rsidRDefault="00DB5398">
        <w:pPr>
          <w:pStyle w:val="Header"/>
          <w:jc w:val="right"/>
        </w:pPr>
        <w:r>
          <w:fldChar w:fldCharType="begin"/>
        </w:r>
        <w:r>
          <w:instrText xml:space="preserve"> PAGE   \* MERGEFORMAT </w:instrText>
        </w:r>
        <w:r>
          <w:fldChar w:fldCharType="separate"/>
        </w:r>
        <w:r w:rsidR="004D490D">
          <w:rPr>
            <w:noProof/>
          </w:rPr>
          <w:t>24</w:t>
        </w:r>
        <w:r>
          <w:rPr>
            <w:noProof/>
          </w:rPr>
          <w:fldChar w:fldCharType="end"/>
        </w:r>
      </w:p>
    </w:sdtContent>
  </w:sdt>
  <w:p w:rsidR="00DB5398" w:rsidRDefault="00DB5398" w:rsidP="00E422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9D60D4"/>
    <w:multiLevelType w:val="hybridMultilevel"/>
    <w:tmpl w:val="0444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1C143D"/>
    <w:multiLevelType w:val="hybridMultilevel"/>
    <w:tmpl w:val="4D1A3958"/>
    <w:lvl w:ilvl="0" w:tplc="EF44AA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940C2B"/>
    <w:multiLevelType w:val="hybridMultilevel"/>
    <w:tmpl w:val="39A601CE"/>
    <w:lvl w:ilvl="0" w:tplc="919EF5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8D553E"/>
    <w:multiLevelType w:val="hybridMultilevel"/>
    <w:tmpl w:val="4D088EB8"/>
    <w:lvl w:ilvl="0" w:tplc="052003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37"/>
    <w:rsid w:val="00003424"/>
    <w:rsid w:val="00012B8F"/>
    <w:rsid w:val="00020C2C"/>
    <w:rsid w:val="0004273A"/>
    <w:rsid w:val="00050C9F"/>
    <w:rsid w:val="00055B0B"/>
    <w:rsid w:val="0005732E"/>
    <w:rsid w:val="00070F06"/>
    <w:rsid w:val="000741A6"/>
    <w:rsid w:val="00077F34"/>
    <w:rsid w:val="00094F76"/>
    <w:rsid w:val="000C51C9"/>
    <w:rsid w:val="000D2158"/>
    <w:rsid w:val="000E58A6"/>
    <w:rsid w:val="000F0A6C"/>
    <w:rsid w:val="000F23BC"/>
    <w:rsid w:val="0011424C"/>
    <w:rsid w:val="00141F68"/>
    <w:rsid w:val="001816BB"/>
    <w:rsid w:val="00185053"/>
    <w:rsid w:val="001C2BF8"/>
    <w:rsid w:val="001C386A"/>
    <w:rsid w:val="001D2C34"/>
    <w:rsid w:val="001D4B33"/>
    <w:rsid w:val="001E507C"/>
    <w:rsid w:val="00203EBE"/>
    <w:rsid w:val="00220B0F"/>
    <w:rsid w:val="002514B8"/>
    <w:rsid w:val="00270E8C"/>
    <w:rsid w:val="002A35F7"/>
    <w:rsid w:val="002C2C37"/>
    <w:rsid w:val="002D5D1E"/>
    <w:rsid w:val="002E0E31"/>
    <w:rsid w:val="002E1023"/>
    <w:rsid w:val="0030042D"/>
    <w:rsid w:val="0030092F"/>
    <w:rsid w:val="00302252"/>
    <w:rsid w:val="00312A18"/>
    <w:rsid w:val="00341DFD"/>
    <w:rsid w:val="00342F7B"/>
    <w:rsid w:val="00366E2E"/>
    <w:rsid w:val="0038614F"/>
    <w:rsid w:val="003911E7"/>
    <w:rsid w:val="003B0E4A"/>
    <w:rsid w:val="003B7CAF"/>
    <w:rsid w:val="003C224B"/>
    <w:rsid w:val="003E7DA1"/>
    <w:rsid w:val="003F73D2"/>
    <w:rsid w:val="004137EC"/>
    <w:rsid w:val="00417F5C"/>
    <w:rsid w:val="00423CED"/>
    <w:rsid w:val="00423F0A"/>
    <w:rsid w:val="00424E7C"/>
    <w:rsid w:val="00444207"/>
    <w:rsid w:val="00456D08"/>
    <w:rsid w:val="00476AD4"/>
    <w:rsid w:val="0049462A"/>
    <w:rsid w:val="004D22C9"/>
    <w:rsid w:val="004D3E54"/>
    <w:rsid w:val="004D490D"/>
    <w:rsid w:val="004D4979"/>
    <w:rsid w:val="004E1092"/>
    <w:rsid w:val="004F3DC4"/>
    <w:rsid w:val="005242D4"/>
    <w:rsid w:val="00525407"/>
    <w:rsid w:val="00547FFE"/>
    <w:rsid w:val="005525AE"/>
    <w:rsid w:val="00573E8B"/>
    <w:rsid w:val="00577703"/>
    <w:rsid w:val="005C7C9F"/>
    <w:rsid w:val="005E4B0D"/>
    <w:rsid w:val="005E6441"/>
    <w:rsid w:val="0060375C"/>
    <w:rsid w:val="0061111E"/>
    <w:rsid w:val="00617743"/>
    <w:rsid w:val="00627B6F"/>
    <w:rsid w:val="0063244A"/>
    <w:rsid w:val="006354EF"/>
    <w:rsid w:val="0064316E"/>
    <w:rsid w:val="00647F50"/>
    <w:rsid w:val="006968EF"/>
    <w:rsid w:val="006E20CA"/>
    <w:rsid w:val="006E4EAA"/>
    <w:rsid w:val="00716E84"/>
    <w:rsid w:val="0073538E"/>
    <w:rsid w:val="0073672F"/>
    <w:rsid w:val="007371CB"/>
    <w:rsid w:val="00741E37"/>
    <w:rsid w:val="0074537E"/>
    <w:rsid w:val="00746CEF"/>
    <w:rsid w:val="00762F82"/>
    <w:rsid w:val="00764D30"/>
    <w:rsid w:val="00766D38"/>
    <w:rsid w:val="007758A3"/>
    <w:rsid w:val="00777C4B"/>
    <w:rsid w:val="00786CCA"/>
    <w:rsid w:val="007A4BEC"/>
    <w:rsid w:val="007A7B87"/>
    <w:rsid w:val="007B7181"/>
    <w:rsid w:val="007C132B"/>
    <w:rsid w:val="007D32F6"/>
    <w:rsid w:val="007D3924"/>
    <w:rsid w:val="007D440C"/>
    <w:rsid w:val="007D63E4"/>
    <w:rsid w:val="007E67B9"/>
    <w:rsid w:val="007E7011"/>
    <w:rsid w:val="00800BF4"/>
    <w:rsid w:val="0080139C"/>
    <w:rsid w:val="0081327E"/>
    <w:rsid w:val="0082131E"/>
    <w:rsid w:val="00826D48"/>
    <w:rsid w:val="00854B02"/>
    <w:rsid w:val="00871B87"/>
    <w:rsid w:val="00885D48"/>
    <w:rsid w:val="00896BC6"/>
    <w:rsid w:val="008C0272"/>
    <w:rsid w:val="008E345B"/>
    <w:rsid w:val="008F44DE"/>
    <w:rsid w:val="00906D13"/>
    <w:rsid w:val="009109A6"/>
    <w:rsid w:val="00915C33"/>
    <w:rsid w:val="00917808"/>
    <w:rsid w:val="00950D0C"/>
    <w:rsid w:val="009805EE"/>
    <w:rsid w:val="00982437"/>
    <w:rsid w:val="009A79E6"/>
    <w:rsid w:val="009B07CC"/>
    <w:rsid w:val="009B4C30"/>
    <w:rsid w:val="009B7DE5"/>
    <w:rsid w:val="009C2ED2"/>
    <w:rsid w:val="009C47B7"/>
    <w:rsid w:val="009D1DD1"/>
    <w:rsid w:val="009E4F1B"/>
    <w:rsid w:val="009F24D7"/>
    <w:rsid w:val="009F6AC2"/>
    <w:rsid w:val="009F7F7D"/>
    <w:rsid w:val="00A07E70"/>
    <w:rsid w:val="00A15434"/>
    <w:rsid w:val="00A53225"/>
    <w:rsid w:val="00A624E9"/>
    <w:rsid w:val="00A8094D"/>
    <w:rsid w:val="00AA30BB"/>
    <w:rsid w:val="00AA719B"/>
    <w:rsid w:val="00AC731C"/>
    <w:rsid w:val="00AD5373"/>
    <w:rsid w:val="00AF1078"/>
    <w:rsid w:val="00AF2429"/>
    <w:rsid w:val="00AF3620"/>
    <w:rsid w:val="00B01FF0"/>
    <w:rsid w:val="00B02DD9"/>
    <w:rsid w:val="00B03D72"/>
    <w:rsid w:val="00B20FBF"/>
    <w:rsid w:val="00B250EC"/>
    <w:rsid w:val="00B34137"/>
    <w:rsid w:val="00B376C7"/>
    <w:rsid w:val="00B85AD4"/>
    <w:rsid w:val="00BA4FC8"/>
    <w:rsid w:val="00BC6467"/>
    <w:rsid w:val="00C272E2"/>
    <w:rsid w:val="00C30BB9"/>
    <w:rsid w:val="00C3628A"/>
    <w:rsid w:val="00C362ED"/>
    <w:rsid w:val="00C455C2"/>
    <w:rsid w:val="00C47CF3"/>
    <w:rsid w:val="00C73EDB"/>
    <w:rsid w:val="00C76FD4"/>
    <w:rsid w:val="00C81860"/>
    <w:rsid w:val="00C82DF2"/>
    <w:rsid w:val="00CA63DE"/>
    <w:rsid w:val="00CB1BDE"/>
    <w:rsid w:val="00CB6713"/>
    <w:rsid w:val="00CC09BB"/>
    <w:rsid w:val="00CD383A"/>
    <w:rsid w:val="00CE42AF"/>
    <w:rsid w:val="00CE788E"/>
    <w:rsid w:val="00D031E3"/>
    <w:rsid w:val="00D13B36"/>
    <w:rsid w:val="00D15F48"/>
    <w:rsid w:val="00D25F19"/>
    <w:rsid w:val="00D26799"/>
    <w:rsid w:val="00D52619"/>
    <w:rsid w:val="00D5539D"/>
    <w:rsid w:val="00D57A77"/>
    <w:rsid w:val="00D65C4C"/>
    <w:rsid w:val="00D67B55"/>
    <w:rsid w:val="00D73029"/>
    <w:rsid w:val="00D85151"/>
    <w:rsid w:val="00D86979"/>
    <w:rsid w:val="00DA3495"/>
    <w:rsid w:val="00DB2CD0"/>
    <w:rsid w:val="00DB3B16"/>
    <w:rsid w:val="00DB3E7A"/>
    <w:rsid w:val="00DB5398"/>
    <w:rsid w:val="00DD2BF6"/>
    <w:rsid w:val="00DE1486"/>
    <w:rsid w:val="00DF44D6"/>
    <w:rsid w:val="00E0488D"/>
    <w:rsid w:val="00E33960"/>
    <w:rsid w:val="00E34137"/>
    <w:rsid w:val="00E361B5"/>
    <w:rsid w:val="00E41F55"/>
    <w:rsid w:val="00E422B3"/>
    <w:rsid w:val="00E56010"/>
    <w:rsid w:val="00E911CF"/>
    <w:rsid w:val="00EA2E5A"/>
    <w:rsid w:val="00EB2796"/>
    <w:rsid w:val="00EB3A52"/>
    <w:rsid w:val="00EC0458"/>
    <w:rsid w:val="00EC5D8B"/>
    <w:rsid w:val="00EE0162"/>
    <w:rsid w:val="00EF4584"/>
    <w:rsid w:val="00F04376"/>
    <w:rsid w:val="00F316EE"/>
    <w:rsid w:val="00F3542B"/>
    <w:rsid w:val="00F452D7"/>
    <w:rsid w:val="00F50111"/>
    <w:rsid w:val="00F615E9"/>
    <w:rsid w:val="00F714BA"/>
    <w:rsid w:val="00F76605"/>
    <w:rsid w:val="00FA2E17"/>
    <w:rsid w:val="00FB42AC"/>
    <w:rsid w:val="00FC4D9C"/>
    <w:rsid w:val="00FD291F"/>
    <w:rsid w:val="00FF3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DF5D2E10-D6D4-4CD1-B9D8-BB6C0A4F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11E"/>
    <w:pPr>
      <w:spacing w:after="0" w:line="360" w:lineRule="auto"/>
      <w:contextualSpacing/>
      <w:jc w:val="both"/>
    </w:pPr>
    <w:rPr>
      <w:rFonts w:ascii="Times New Roman" w:hAnsi="Times New Roman"/>
      <w:sz w:val="24"/>
    </w:rPr>
  </w:style>
  <w:style w:type="paragraph" w:styleId="Heading1">
    <w:name w:val="heading 1"/>
    <w:basedOn w:val="Normal"/>
    <w:next w:val="Normal"/>
    <w:link w:val="Heading1Char"/>
    <w:uiPriority w:val="9"/>
    <w:rsid w:val="00DF44D6"/>
    <w:pPr>
      <w:outlineLvl w:val="0"/>
    </w:pPr>
  </w:style>
  <w:style w:type="paragraph" w:styleId="Heading2">
    <w:name w:val="heading 2"/>
    <w:aliases w:val="Sub-heading 1"/>
    <w:basedOn w:val="Normal"/>
    <w:next w:val="Normal"/>
    <w:link w:val="Heading2Char"/>
    <w:uiPriority w:val="9"/>
    <w:unhideWhenUsed/>
    <w:rsid w:val="0030092F"/>
    <w:pPr>
      <w:keepNext/>
      <w:keepLines/>
      <w:jc w:val="center"/>
      <w:outlineLvl w:val="1"/>
    </w:pPr>
    <w:rPr>
      <w:rFonts w:eastAsiaTheme="majorEastAsia" w:cstheme="majorBidi"/>
      <w:bCs/>
      <w:szCs w:val="26"/>
    </w:rPr>
  </w:style>
  <w:style w:type="paragraph" w:styleId="Heading4">
    <w:name w:val="heading 4"/>
    <w:basedOn w:val="Normal"/>
    <w:next w:val="Normal"/>
    <w:link w:val="Heading4Char"/>
    <w:uiPriority w:val="9"/>
    <w:semiHidden/>
    <w:unhideWhenUsed/>
    <w:qFormat/>
    <w:rsid w:val="00C272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9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60"/>
    <w:rPr>
      <w:rFonts w:ascii="Tahoma" w:hAnsi="Tahoma" w:cs="Tahoma"/>
      <w:sz w:val="16"/>
      <w:szCs w:val="16"/>
    </w:rPr>
  </w:style>
  <w:style w:type="paragraph" w:styleId="Header">
    <w:name w:val="header"/>
    <w:basedOn w:val="Normal"/>
    <w:link w:val="HeaderChar"/>
    <w:uiPriority w:val="99"/>
    <w:unhideWhenUsed/>
    <w:rsid w:val="009B7DE5"/>
    <w:pPr>
      <w:tabs>
        <w:tab w:val="center" w:pos="4680"/>
        <w:tab w:val="right" w:pos="9360"/>
      </w:tabs>
      <w:spacing w:line="240" w:lineRule="auto"/>
    </w:pPr>
  </w:style>
  <w:style w:type="character" w:customStyle="1" w:styleId="HeaderChar">
    <w:name w:val="Header Char"/>
    <w:basedOn w:val="DefaultParagraphFont"/>
    <w:link w:val="Header"/>
    <w:uiPriority w:val="99"/>
    <w:rsid w:val="009B7DE5"/>
  </w:style>
  <w:style w:type="paragraph" w:styleId="Footer">
    <w:name w:val="footer"/>
    <w:basedOn w:val="Normal"/>
    <w:link w:val="FooterChar"/>
    <w:uiPriority w:val="99"/>
    <w:unhideWhenUsed/>
    <w:rsid w:val="009B7DE5"/>
    <w:pPr>
      <w:tabs>
        <w:tab w:val="center" w:pos="4680"/>
        <w:tab w:val="right" w:pos="9360"/>
      </w:tabs>
      <w:spacing w:line="240" w:lineRule="auto"/>
    </w:pPr>
  </w:style>
  <w:style w:type="character" w:customStyle="1" w:styleId="FooterChar">
    <w:name w:val="Footer Char"/>
    <w:basedOn w:val="DefaultParagraphFont"/>
    <w:link w:val="Footer"/>
    <w:uiPriority w:val="99"/>
    <w:rsid w:val="009B7DE5"/>
  </w:style>
  <w:style w:type="character" w:customStyle="1" w:styleId="Heading1Char">
    <w:name w:val="Heading 1 Char"/>
    <w:basedOn w:val="DefaultParagraphFont"/>
    <w:link w:val="Heading1"/>
    <w:uiPriority w:val="9"/>
    <w:rsid w:val="00DF44D6"/>
  </w:style>
  <w:style w:type="character" w:customStyle="1" w:styleId="Heading2Char">
    <w:name w:val="Heading 2 Char"/>
    <w:aliases w:val="Sub-heading 1 Char"/>
    <w:basedOn w:val="DefaultParagraphFont"/>
    <w:link w:val="Heading2"/>
    <w:uiPriority w:val="9"/>
    <w:rsid w:val="0030092F"/>
    <w:rPr>
      <w:rFonts w:ascii="Times New Roman" w:eastAsiaTheme="majorEastAsia" w:hAnsi="Times New Roman" w:cstheme="majorBidi"/>
      <w:bCs/>
      <w:sz w:val="24"/>
      <w:szCs w:val="26"/>
    </w:rPr>
  </w:style>
  <w:style w:type="paragraph" w:styleId="Subtitle">
    <w:name w:val="Subtitle"/>
    <w:basedOn w:val="Normal"/>
    <w:next w:val="Normal"/>
    <w:link w:val="SubtitleChar"/>
    <w:uiPriority w:val="11"/>
    <w:rsid w:val="0030092F"/>
    <w:pPr>
      <w:numPr>
        <w:ilvl w:val="1"/>
      </w:numPr>
      <w:ind w:firstLine="720"/>
    </w:pPr>
    <w:rPr>
      <w:rFonts w:eastAsiaTheme="majorEastAsia" w:cstheme="majorBidi"/>
      <w:b/>
      <w:iCs/>
      <w:spacing w:val="15"/>
      <w:szCs w:val="24"/>
    </w:rPr>
  </w:style>
  <w:style w:type="character" w:customStyle="1" w:styleId="SubtitleChar">
    <w:name w:val="Subtitle Char"/>
    <w:basedOn w:val="DefaultParagraphFont"/>
    <w:link w:val="Subtitle"/>
    <w:uiPriority w:val="11"/>
    <w:rsid w:val="0030092F"/>
    <w:rPr>
      <w:rFonts w:ascii="Times New Roman" w:eastAsiaTheme="majorEastAsia" w:hAnsi="Times New Roman" w:cstheme="majorBidi"/>
      <w:b/>
      <w:iCs/>
      <w:spacing w:val="15"/>
      <w:sz w:val="24"/>
      <w:szCs w:val="24"/>
    </w:rPr>
  </w:style>
  <w:style w:type="paragraph" w:customStyle="1" w:styleId="PurdueHeading2">
    <w:name w:val="Purdue Heading 2"/>
    <w:basedOn w:val="Heading2"/>
    <w:qFormat/>
    <w:rsid w:val="00F3542B"/>
    <w:pPr>
      <w:spacing w:before="240" w:after="240"/>
    </w:pPr>
    <w:rPr>
      <w:b/>
    </w:rPr>
  </w:style>
  <w:style w:type="paragraph" w:customStyle="1" w:styleId="PurdueHeading3">
    <w:name w:val="Purdue Heading 3"/>
    <w:basedOn w:val="PurdueHeading2"/>
    <w:qFormat/>
    <w:rsid w:val="00F452D7"/>
    <w:pPr>
      <w:jc w:val="left"/>
      <w:outlineLvl w:val="2"/>
    </w:pPr>
  </w:style>
  <w:style w:type="paragraph" w:customStyle="1" w:styleId="PurdueHeading4">
    <w:name w:val="Purdue Heading 4"/>
    <w:basedOn w:val="PurdueHeading3"/>
    <w:qFormat/>
    <w:rsid w:val="00341DFD"/>
    <w:pPr>
      <w:outlineLvl w:val="3"/>
    </w:pPr>
    <w:rPr>
      <w:i/>
    </w:rPr>
  </w:style>
  <w:style w:type="paragraph" w:customStyle="1" w:styleId="PurdueHeading5">
    <w:name w:val="Purdue Heading 5"/>
    <w:basedOn w:val="PurdueHeading4"/>
    <w:qFormat/>
    <w:rsid w:val="00577703"/>
    <w:pPr>
      <w:outlineLvl w:val="4"/>
    </w:pPr>
    <w:rPr>
      <w:b w:val="0"/>
    </w:rPr>
  </w:style>
  <w:style w:type="paragraph" w:customStyle="1" w:styleId="PurdueHeading6">
    <w:name w:val="Purdue Heading 6"/>
    <w:basedOn w:val="PurdueHeading5"/>
    <w:qFormat/>
    <w:rsid w:val="00577703"/>
    <w:pPr>
      <w:outlineLvl w:val="5"/>
    </w:pPr>
    <w:rPr>
      <w:i w:val="0"/>
    </w:rPr>
  </w:style>
  <w:style w:type="paragraph" w:customStyle="1" w:styleId="PurdueHeading1">
    <w:name w:val="Purdue Heading 1"/>
    <w:basedOn w:val="Heading1"/>
    <w:qFormat/>
    <w:rsid w:val="000F0A6C"/>
    <w:pPr>
      <w:spacing w:after="720" w:line="240" w:lineRule="auto"/>
      <w:jc w:val="center"/>
    </w:pPr>
    <w:rPr>
      <w:b/>
      <w:caps/>
      <w:sz w:val="28"/>
    </w:rPr>
  </w:style>
  <w:style w:type="character" w:styleId="Hyperlink">
    <w:name w:val="Hyperlink"/>
    <w:basedOn w:val="DefaultParagraphFont"/>
    <w:uiPriority w:val="99"/>
    <w:unhideWhenUsed/>
    <w:rsid w:val="00BC6467"/>
    <w:rPr>
      <w:color w:val="0000FF" w:themeColor="hyperlink"/>
      <w:u w:val="single"/>
    </w:rPr>
  </w:style>
  <w:style w:type="paragraph" w:styleId="ListParagraph">
    <w:name w:val="List Paragraph"/>
    <w:basedOn w:val="Normal"/>
    <w:uiPriority w:val="34"/>
    <w:rsid w:val="00CE788E"/>
    <w:pPr>
      <w:ind w:left="720"/>
    </w:pPr>
  </w:style>
  <w:style w:type="table" w:styleId="TableGrid">
    <w:name w:val="Table Grid"/>
    <w:basedOn w:val="TableNormal"/>
    <w:uiPriority w:val="59"/>
    <w:rsid w:val="00E361B5"/>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272E2"/>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C81860"/>
    <w:pPr>
      <w:spacing w:line="240" w:lineRule="auto"/>
      <w:jc w:val="center"/>
    </w:pPr>
    <w:rPr>
      <w:bCs/>
      <w:szCs w:val="18"/>
    </w:rPr>
  </w:style>
  <w:style w:type="paragraph" w:styleId="TableofFigures">
    <w:name w:val="table of figures"/>
    <w:basedOn w:val="Normal"/>
    <w:next w:val="Normal"/>
    <w:uiPriority w:val="99"/>
    <w:unhideWhenUsed/>
    <w:rsid w:val="003F73D2"/>
  </w:style>
  <w:style w:type="paragraph" w:styleId="TOC1">
    <w:name w:val="toc 1"/>
    <w:basedOn w:val="Normal"/>
    <w:next w:val="Normal"/>
    <w:autoRedefine/>
    <w:uiPriority w:val="39"/>
    <w:unhideWhenUsed/>
    <w:rsid w:val="0061111E"/>
    <w:pPr>
      <w:contextualSpacing w:val="0"/>
    </w:pPr>
  </w:style>
  <w:style w:type="paragraph" w:styleId="TOC2">
    <w:name w:val="toc 2"/>
    <w:basedOn w:val="Normal"/>
    <w:next w:val="Normal"/>
    <w:autoRedefine/>
    <w:uiPriority w:val="39"/>
    <w:unhideWhenUsed/>
    <w:rsid w:val="0061111E"/>
    <w:pPr>
      <w:ind w:left="245"/>
      <w:contextualSpacing w:val="0"/>
    </w:pPr>
  </w:style>
  <w:style w:type="paragraph" w:styleId="TOC3">
    <w:name w:val="toc 3"/>
    <w:basedOn w:val="Normal"/>
    <w:next w:val="Normal"/>
    <w:autoRedefine/>
    <w:uiPriority w:val="39"/>
    <w:unhideWhenUsed/>
    <w:rsid w:val="0061111E"/>
    <w:pPr>
      <w:ind w:left="475"/>
      <w:contextualSpacing w:val="0"/>
    </w:pPr>
  </w:style>
  <w:style w:type="paragraph" w:styleId="TOC4">
    <w:name w:val="toc 4"/>
    <w:basedOn w:val="Normal"/>
    <w:next w:val="Normal"/>
    <w:autoRedefine/>
    <w:uiPriority w:val="39"/>
    <w:unhideWhenUsed/>
    <w:rsid w:val="0061111E"/>
    <w:pPr>
      <w:ind w:left="720"/>
      <w:contextualSpacing w:val="0"/>
    </w:pPr>
  </w:style>
  <w:style w:type="paragraph" w:styleId="FootnoteText">
    <w:name w:val="footnote text"/>
    <w:basedOn w:val="Normal"/>
    <w:link w:val="FootnoteTextChar"/>
    <w:uiPriority w:val="99"/>
    <w:semiHidden/>
    <w:unhideWhenUsed/>
    <w:rsid w:val="009B4C30"/>
    <w:pPr>
      <w:spacing w:line="240" w:lineRule="auto"/>
    </w:pPr>
    <w:rPr>
      <w:sz w:val="20"/>
      <w:szCs w:val="20"/>
    </w:rPr>
  </w:style>
  <w:style w:type="character" w:customStyle="1" w:styleId="FootnoteTextChar">
    <w:name w:val="Footnote Text Char"/>
    <w:basedOn w:val="DefaultParagraphFont"/>
    <w:link w:val="FootnoteText"/>
    <w:uiPriority w:val="99"/>
    <w:semiHidden/>
    <w:rsid w:val="009B4C30"/>
    <w:rPr>
      <w:rFonts w:ascii="Times New Roman" w:hAnsi="Times New Roman"/>
      <w:sz w:val="20"/>
      <w:szCs w:val="20"/>
    </w:rPr>
  </w:style>
  <w:style w:type="character" w:styleId="FootnoteReference">
    <w:name w:val="footnote reference"/>
    <w:basedOn w:val="DefaultParagraphFont"/>
    <w:uiPriority w:val="99"/>
    <w:semiHidden/>
    <w:unhideWhenUsed/>
    <w:rsid w:val="009B4C30"/>
    <w:rPr>
      <w:vertAlign w:val="superscript"/>
    </w:rPr>
  </w:style>
  <w:style w:type="character" w:styleId="FollowedHyperlink">
    <w:name w:val="FollowedHyperlink"/>
    <w:basedOn w:val="DefaultParagraphFont"/>
    <w:uiPriority w:val="99"/>
    <w:semiHidden/>
    <w:unhideWhenUsed/>
    <w:rsid w:val="00647F50"/>
    <w:rPr>
      <w:color w:val="800080" w:themeColor="followedHyperlink"/>
      <w:u w:val="single"/>
    </w:rPr>
  </w:style>
  <w:style w:type="character" w:styleId="PlaceholderText">
    <w:name w:val="Placeholder Text"/>
    <w:basedOn w:val="DefaultParagraphFont"/>
    <w:uiPriority w:val="99"/>
    <w:semiHidden/>
    <w:rsid w:val="00F316EE"/>
    <w:rPr>
      <w:color w:val="808080"/>
    </w:rPr>
  </w:style>
  <w:style w:type="paragraph" w:customStyle="1" w:styleId="PUBiblioText">
    <w:name w:val="PU Biblio Text"/>
    <w:basedOn w:val="Normal"/>
    <w:autoRedefine/>
    <w:qFormat/>
    <w:rsid w:val="00A07E70"/>
    <w:pPr>
      <w:ind w:left="720" w:hanging="720"/>
    </w:pPr>
    <w:rPr>
      <w:rFonts w:cs="Times New Roman"/>
      <w:szCs w:val="24"/>
    </w:rPr>
  </w:style>
  <w:style w:type="paragraph" w:styleId="TOC5">
    <w:name w:val="toc 5"/>
    <w:basedOn w:val="Normal"/>
    <w:next w:val="Normal"/>
    <w:autoRedefine/>
    <w:uiPriority w:val="39"/>
    <w:semiHidden/>
    <w:unhideWhenUsed/>
    <w:rsid w:val="0061111E"/>
    <w:pPr>
      <w:spacing w:after="100"/>
      <w:ind w:left="960"/>
    </w:pPr>
  </w:style>
  <w:style w:type="paragraph" w:styleId="TOC6">
    <w:name w:val="toc 6"/>
    <w:basedOn w:val="Normal"/>
    <w:next w:val="Normal"/>
    <w:autoRedefine/>
    <w:uiPriority w:val="39"/>
    <w:semiHidden/>
    <w:unhideWhenUsed/>
    <w:rsid w:val="0061111E"/>
    <w:pPr>
      <w:spacing w:after="100"/>
      <w:ind w:left="119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rdue.edu/gradschool/research/thesis/index.html" TargetMode="External"/><Relationship Id="rId18" Type="http://schemas.openxmlformats.org/officeDocument/2006/relationships/image" Target="media/image5.jpeg"/><Relationship Id="rId26" Type="http://schemas.openxmlformats.org/officeDocument/2006/relationships/hyperlink" Target="http://www.purdue.edu/gradschool/research/thesis/index.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office.microsoft.com/en-us/word-help/word-help-and-how-to-FX101818070.aspx" TargetMode="External"/><Relationship Id="rId17" Type="http://schemas.openxmlformats.org/officeDocument/2006/relationships/image" Target="media/image4.jpeg"/><Relationship Id="rId25" Type="http://schemas.openxmlformats.org/officeDocument/2006/relationships/hyperlink" Target="http://www.purdue.edu/gradschool/research/thesis/index.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urdue.edu/gradschool/research/thesis/index.html" TargetMode="Externa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hyperlink" Target="http://www.purdue.edu/gradschool/research/thesis/index.html" TargetMode="External"/><Relationship Id="rId28" Type="http://schemas.openxmlformats.org/officeDocument/2006/relationships/header" Target="header5.xml"/><Relationship Id="rId10" Type="http://schemas.openxmlformats.org/officeDocument/2006/relationships/hyperlink" Target="file:///S:\Thesis\Templates\Purdue%20University%20Thesis%20Template%20-%20APA%20-%20MAC.docx" TargetMode="External"/><Relationship Id="rId19" Type="http://schemas.openxmlformats.org/officeDocument/2006/relationships/image" Target="media/image6.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rdue.edu/gradschool/research/thesis/index.html" TargetMode="External"/><Relationship Id="rId22" Type="http://schemas.openxmlformats.org/officeDocument/2006/relationships/header" Target="header4.xml"/><Relationship Id="rId27" Type="http://schemas.openxmlformats.org/officeDocument/2006/relationships/hyperlink" Target="mailto:gradhelp@purdue.edu?subject=MS%20Word%20Template%20Help"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S:\Thesis\Special%20Projects\Proposed%20Format%20Changes%205.4.2016%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D0EE2E949748A48FF673C646F18E0C"/>
        <w:category>
          <w:name w:val="General"/>
          <w:gallery w:val="placeholder"/>
        </w:category>
        <w:types>
          <w:type w:val="bbPlcHdr"/>
        </w:types>
        <w:behaviors>
          <w:behavior w:val="content"/>
        </w:behaviors>
        <w:guid w:val="{C9144AF6-8803-428B-B2BC-2B2B8C0711C0}"/>
      </w:docPartPr>
      <w:docPartBody>
        <w:p w:rsidR="00322A55" w:rsidRDefault="00322A55">
          <w:pPr>
            <w:pStyle w:val="89D0EE2E949748A48FF673C646F18E0C"/>
          </w:pPr>
          <w:r w:rsidRPr="001A418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027F7673-965C-4D07-BC16-A8580F484B4D}"/>
      </w:docPartPr>
      <w:docPartBody>
        <w:p w:rsidR="00322A55" w:rsidRDefault="00322A55">
          <w:r w:rsidRPr="004C4893">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6C814642-E7C9-4A5C-9746-9ECD78E7DBF1}"/>
      </w:docPartPr>
      <w:docPartBody>
        <w:p w:rsidR="00032617" w:rsidRDefault="00032617">
          <w:r w:rsidRPr="0072792C">
            <w:rPr>
              <w:rStyle w:val="PlaceholderText"/>
            </w:rPr>
            <w:t>Choose an item.</w:t>
          </w:r>
        </w:p>
      </w:docPartBody>
    </w:docPart>
    <w:docPart>
      <w:docPartPr>
        <w:name w:val="E3F25BEBA918454BA643E8BD3A24E62B"/>
        <w:category>
          <w:name w:val="General"/>
          <w:gallery w:val="placeholder"/>
        </w:category>
        <w:types>
          <w:type w:val="bbPlcHdr"/>
        </w:types>
        <w:behaviors>
          <w:behavior w:val="content"/>
        </w:behaviors>
        <w:guid w:val="{4D41CAFF-8A6E-4A31-B973-0046FFB020D7}"/>
      </w:docPartPr>
      <w:docPartBody>
        <w:p w:rsidR="00E95C50" w:rsidRDefault="000B653B" w:rsidP="000B653B">
          <w:pPr>
            <w:pStyle w:val="E3F25BEBA918454BA643E8BD3A24E62B"/>
          </w:pPr>
          <w:r w:rsidRPr="00040F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55"/>
    <w:rsid w:val="000263BC"/>
    <w:rsid w:val="00032617"/>
    <w:rsid w:val="000B653B"/>
    <w:rsid w:val="001473FD"/>
    <w:rsid w:val="001C7BF8"/>
    <w:rsid w:val="001E0698"/>
    <w:rsid w:val="002C0158"/>
    <w:rsid w:val="002F127C"/>
    <w:rsid w:val="00301A08"/>
    <w:rsid w:val="00322A55"/>
    <w:rsid w:val="00350B45"/>
    <w:rsid w:val="003F434A"/>
    <w:rsid w:val="004B34C5"/>
    <w:rsid w:val="0056112C"/>
    <w:rsid w:val="00563DE9"/>
    <w:rsid w:val="0059243A"/>
    <w:rsid w:val="006065BE"/>
    <w:rsid w:val="006A3807"/>
    <w:rsid w:val="006A798E"/>
    <w:rsid w:val="006F7F01"/>
    <w:rsid w:val="00A561A2"/>
    <w:rsid w:val="00C07624"/>
    <w:rsid w:val="00D52B46"/>
    <w:rsid w:val="00D86C70"/>
    <w:rsid w:val="00DB13D9"/>
    <w:rsid w:val="00DD2FFB"/>
    <w:rsid w:val="00E95C50"/>
    <w:rsid w:val="00F622E7"/>
    <w:rsid w:val="00F730DD"/>
    <w:rsid w:val="00FF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653B"/>
    <w:rPr>
      <w:color w:val="808080"/>
    </w:rPr>
  </w:style>
  <w:style w:type="paragraph" w:customStyle="1" w:styleId="89D0EE2E949748A48FF673C646F18E0C">
    <w:name w:val="89D0EE2E949748A48FF673C646F18E0C"/>
  </w:style>
  <w:style w:type="paragraph" w:customStyle="1" w:styleId="8B3AEA3CB74F456E862CF68EEAFDCA2B">
    <w:name w:val="8B3AEA3CB74F456E862CF68EEAFDCA2B"/>
  </w:style>
  <w:style w:type="paragraph" w:customStyle="1" w:styleId="224B50C8CA084273AAEED6D7E3F54D32">
    <w:name w:val="224B50C8CA084273AAEED6D7E3F54D32"/>
  </w:style>
  <w:style w:type="paragraph" w:customStyle="1" w:styleId="9ED720CA0CEF4FAF93278ADE13E39B0D">
    <w:name w:val="9ED720CA0CEF4FAF93278ADE13E39B0D"/>
  </w:style>
  <w:style w:type="paragraph" w:customStyle="1" w:styleId="4E5C474A4C3B4FDAA999D1420ABB5F4B">
    <w:name w:val="4E5C474A4C3B4FDAA999D1420ABB5F4B"/>
  </w:style>
  <w:style w:type="paragraph" w:customStyle="1" w:styleId="FEBB2C9ADC3845B58D8C62F9B110EC4E">
    <w:name w:val="FEBB2C9ADC3845B58D8C62F9B110EC4E"/>
    <w:rsid w:val="0059243A"/>
  </w:style>
  <w:style w:type="paragraph" w:customStyle="1" w:styleId="2170B77E176A4CAAA27EBABFB04AF3F5">
    <w:name w:val="2170B77E176A4CAAA27EBABFB04AF3F5"/>
    <w:rsid w:val="006F7F01"/>
    <w:pPr>
      <w:spacing w:after="200" w:line="360" w:lineRule="auto"/>
      <w:contextualSpacing/>
    </w:pPr>
    <w:rPr>
      <w:rFonts w:ascii="Times New Roman" w:eastAsiaTheme="minorHAnsi" w:hAnsi="Times New Roman"/>
      <w:sz w:val="24"/>
    </w:rPr>
  </w:style>
  <w:style w:type="paragraph" w:customStyle="1" w:styleId="EC12889C10AC40DD816B353B91F28086">
    <w:name w:val="EC12889C10AC40DD816B353B91F28086"/>
    <w:rsid w:val="00FF55E2"/>
  </w:style>
  <w:style w:type="paragraph" w:customStyle="1" w:styleId="F2C2A0991EB5494C8465ED912A7F1FFE">
    <w:name w:val="F2C2A0991EB5494C8465ED912A7F1FFE"/>
    <w:rsid w:val="00FF55E2"/>
  </w:style>
  <w:style w:type="paragraph" w:customStyle="1" w:styleId="FD85B77C8B624A64970C8B9B7FF42313">
    <w:name w:val="FD85B77C8B624A64970C8B9B7FF42313"/>
    <w:rsid w:val="00FF55E2"/>
  </w:style>
  <w:style w:type="paragraph" w:customStyle="1" w:styleId="6FF11C92715B45098E7A1862CA4E626F">
    <w:name w:val="6FF11C92715B45098E7A1862CA4E626F"/>
    <w:rsid w:val="00FF55E2"/>
  </w:style>
  <w:style w:type="paragraph" w:customStyle="1" w:styleId="E3F25BEBA918454BA643E8BD3A24E62B">
    <w:name w:val="E3F25BEBA918454BA643E8BD3A24E62B"/>
    <w:rsid w:val="000B65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4E2F6-1F42-4B93-8342-32308A1B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Proposed Format Changes 5.4.2016 1</Template>
  <TotalTime>53</TotalTime>
  <Pages>27</Pages>
  <Words>3017</Words>
  <Characters>17202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38</cp:revision>
  <cp:lastPrinted>2015-12-17T20:49:00Z</cp:lastPrinted>
  <dcterms:created xsi:type="dcterms:W3CDTF">2016-10-03T20:34:00Z</dcterms:created>
  <dcterms:modified xsi:type="dcterms:W3CDTF">2018-08-14T13:09:00Z</dcterms:modified>
</cp:coreProperties>
</file>